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28A5A" w14:textId="77777777" w:rsidR="00E235E5" w:rsidRDefault="00E235E5">
      <w:pPr>
        <w:pStyle w:val="Rubrik"/>
        <w:rPr>
          <w:rFonts w:ascii="Calibri Light" w:hAnsi="Calibri Light"/>
          <w:b w:val="0"/>
          <w:sz w:val="40"/>
          <w:szCs w:val="40"/>
          <w:lang w:val="sv-SE"/>
        </w:rPr>
      </w:pPr>
    </w:p>
    <w:p w14:paraId="4B72B7C7" w14:textId="77777777" w:rsidR="00E235E5" w:rsidRDefault="00E235E5">
      <w:pPr>
        <w:pStyle w:val="Rubrik"/>
        <w:rPr>
          <w:rFonts w:ascii="Calibri Light" w:hAnsi="Calibri Light"/>
          <w:b w:val="0"/>
          <w:sz w:val="40"/>
          <w:szCs w:val="40"/>
          <w:lang w:val="sv-SE"/>
        </w:rPr>
      </w:pPr>
    </w:p>
    <w:p w14:paraId="39CD1E9F" w14:textId="77777777" w:rsidR="00E235E5" w:rsidRDefault="00E235E5">
      <w:pPr>
        <w:pStyle w:val="Rubrik"/>
        <w:rPr>
          <w:rFonts w:ascii="Calibri Light" w:hAnsi="Calibri Light"/>
          <w:b w:val="0"/>
          <w:sz w:val="40"/>
          <w:szCs w:val="40"/>
          <w:lang w:val="sv-SE"/>
        </w:rPr>
      </w:pPr>
    </w:p>
    <w:p w14:paraId="7F11C622" w14:textId="1D42372D" w:rsidR="00C67979" w:rsidRDefault="000D7B61">
      <w:pPr>
        <w:pStyle w:val="Rubrik"/>
        <w:rPr>
          <w:rFonts w:ascii="Calibri Light" w:hAnsi="Calibri Light"/>
          <w:b w:val="0"/>
          <w:sz w:val="40"/>
          <w:szCs w:val="40"/>
          <w:lang w:val="sv-SE"/>
        </w:rPr>
      </w:pPr>
      <w:r>
        <w:rPr>
          <w:rFonts w:ascii="Calibri Light" w:hAnsi="Calibri Light"/>
          <w:b w:val="0"/>
          <w:sz w:val="40"/>
          <w:szCs w:val="40"/>
          <w:lang w:val="sv-SE"/>
        </w:rPr>
        <w:t>Uppföljningsf</w:t>
      </w:r>
      <w:r w:rsidR="00E235E5" w:rsidRPr="00E235E5">
        <w:rPr>
          <w:rFonts w:ascii="Calibri Light" w:hAnsi="Calibri Light"/>
          <w:b w:val="0"/>
          <w:sz w:val="40"/>
          <w:szCs w:val="40"/>
          <w:lang w:val="sv-SE"/>
        </w:rPr>
        <w:t xml:space="preserve">RÅGOR </w:t>
      </w:r>
    </w:p>
    <w:p w14:paraId="23303103" w14:textId="70702E62" w:rsidR="007F2A3B" w:rsidRPr="00E73A85" w:rsidRDefault="007F2A3B" w:rsidP="00E235E5">
      <w:pPr>
        <w:rPr>
          <w:rFonts w:ascii="Calibri" w:hAnsi="Calibri" w:cs="Calibri"/>
          <w:color w:val="auto"/>
          <w:sz w:val="22"/>
          <w:szCs w:val="22"/>
          <w:lang w:val="sv-SE"/>
        </w:rPr>
      </w:pPr>
      <w:r w:rsidRPr="00E73A85">
        <w:rPr>
          <w:rFonts w:ascii="Calibri" w:hAnsi="Calibri" w:cs="Calibri"/>
          <w:color w:val="auto"/>
          <w:sz w:val="22"/>
          <w:szCs w:val="22"/>
          <w:lang w:val="sv-SE"/>
        </w:rPr>
        <w:t xml:space="preserve">Ni har genomfört projekt med stöd från Astrid Lindgrens Hembygd. I samband med slutredovisning av ert projekt vill vi att ni ger svar på dessa uppföljningsfrågor, vilka är kopplade till </w:t>
      </w:r>
      <w:r w:rsidRPr="00E73A85">
        <w:rPr>
          <w:rFonts w:ascii="Calibri" w:hAnsi="Calibri" w:cs="Calibri"/>
          <w:i/>
          <w:color w:val="auto"/>
          <w:sz w:val="22"/>
          <w:szCs w:val="22"/>
          <w:lang w:val="sv-SE"/>
        </w:rPr>
        <w:t>Områdesspecifika frågor</w:t>
      </w:r>
      <w:r w:rsidRPr="00E73A85">
        <w:rPr>
          <w:rFonts w:ascii="Calibri" w:hAnsi="Calibri" w:cs="Calibri"/>
          <w:color w:val="auto"/>
          <w:sz w:val="22"/>
          <w:szCs w:val="22"/>
          <w:lang w:val="sv-SE"/>
        </w:rPr>
        <w:t xml:space="preserve"> som ni svarade på vid ansökan. Ett tips är att ta fram det dokumentet och titta på vad ni sa att ni skulle göra. Vi är intresserade av ert resultat. </w:t>
      </w:r>
    </w:p>
    <w:p w14:paraId="52B7A83F" w14:textId="36465175" w:rsidR="006F7D37" w:rsidRPr="00E73A85" w:rsidRDefault="00E235E5" w:rsidP="00E235E5">
      <w:pPr>
        <w:rPr>
          <w:rFonts w:ascii="Calibri" w:hAnsi="Calibri" w:cs="Calibri"/>
          <w:color w:val="auto"/>
          <w:sz w:val="22"/>
          <w:szCs w:val="22"/>
          <w:lang w:val="sv-SE"/>
        </w:rPr>
      </w:pPr>
      <w:r w:rsidRPr="00E73A85">
        <w:rPr>
          <w:rFonts w:ascii="Calibri" w:hAnsi="Calibri" w:cs="Calibri"/>
          <w:color w:val="auto"/>
          <w:sz w:val="22"/>
          <w:szCs w:val="22"/>
          <w:lang w:val="sv-SE"/>
        </w:rPr>
        <w:t>Dokumentet fylls i digitalt o</w:t>
      </w:r>
      <w:r w:rsidR="006F7D37" w:rsidRPr="00E73A85">
        <w:rPr>
          <w:rFonts w:ascii="Calibri" w:hAnsi="Calibri" w:cs="Calibri"/>
          <w:color w:val="auto"/>
          <w:sz w:val="22"/>
          <w:szCs w:val="22"/>
          <w:lang w:val="sv-SE"/>
        </w:rPr>
        <w:t xml:space="preserve">ch sparas på egen dator. </w:t>
      </w:r>
      <w:r w:rsidR="007F2A3B" w:rsidRPr="00E73A85">
        <w:rPr>
          <w:rFonts w:ascii="Calibri" w:hAnsi="Calibri" w:cs="Calibri"/>
          <w:color w:val="auto"/>
          <w:sz w:val="22"/>
          <w:szCs w:val="22"/>
          <w:lang w:val="sv-SE"/>
        </w:rPr>
        <w:t xml:space="preserve">Mejlas därefter till </w:t>
      </w:r>
      <w:hyperlink r:id="rId12" w:history="1">
        <w:r w:rsidR="007F2A3B" w:rsidRPr="00E73A85">
          <w:rPr>
            <w:rStyle w:val="Hyperlnk"/>
            <w:rFonts w:ascii="Calibri" w:hAnsi="Calibri" w:cs="Calibri"/>
            <w:color w:val="auto"/>
            <w:sz w:val="22"/>
            <w:szCs w:val="22"/>
            <w:lang w:val="sv-SE"/>
          </w:rPr>
          <w:t>info@alhembygd.se</w:t>
        </w:r>
      </w:hyperlink>
      <w:r w:rsidR="00E73A85">
        <w:rPr>
          <w:rStyle w:val="Hyperlnk"/>
          <w:rFonts w:ascii="Calibri" w:hAnsi="Calibri" w:cs="Calibri"/>
          <w:color w:val="auto"/>
          <w:sz w:val="22"/>
          <w:szCs w:val="22"/>
          <w:lang w:val="sv-SE"/>
        </w:rPr>
        <w:t xml:space="preserve"> </w:t>
      </w:r>
      <w:r w:rsidR="007F2A3B" w:rsidRPr="00E73A85">
        <w:rPr>
          <w:rFonts w:ascii="Calibri" w:hAnsi="Calibri" w:cs="Calibri"/>
          <w:color w:val="auto"/>
          <w:sz w:val="22"/>
          <w:szCs w:val="22"/>
          <w:lang w:val="sv-SE"/>
        </w:rPr>
        <w:t xml:space="preserve"> </w:t>
      </w:r>
    </w:p>
    <w:p w14:paraId="232C37CE" w14:textId="6CB604FF" w:rsidR="004D4533" w:rsidRPr="00E73A85" w:rsidRDefault="00BF2B71" w:rsidP="00E235E5">
      <w:pPr>
        <w:rPr>
          <w:rFonts w:ascii="Calibri" w:hAnsi="Calibri" w:cs="Calibri"/>
          <w:color w:val="auto"/>
          <w:sz w:val="22"/>
          <w:szCs w:val="22"/>
          <w:lang w:val="sv-SE"/>
        </w:rPr>
      </w:pPr>
      <w:r w:rsidRPr="00E73A85">
        <w:rPr>
          <w:rFonts w:ascii="Calibri" w:hAnsi="Calibri" w:cs="Calibri"/>
          <w:color w:val="auto"/>
          <w:sz w:val="22"/>
          <w:szCs w:val="22"/>
          <w:lang w:val="sv-SE"/>
        </w:rPr>
        <w:t xml:space="preserve">Informationen kommer i huvudsak att användas för uppföljning av </w:t>
      </w:r>
      <w:r w:rsidR="007F2A3B" w:rsidRPr="00E73A85">
        <w:rPr>
          <w:rFonts w:ascii="Calibri" w:hAnsi="Calibri" w:cs="Calibri"/>
          <w:color w:val="auto"/>
          <w:sz w:val="22"/>
          <w:szCs w:val="22"/>
          <w:lang w:val="sv-SE"/>
        </w:rPr>
        <w:t xml:space="preserve">Astrid Lindgrens </w:t>
      </w:r>
      <w:proofErr w:type="gramStart"/>
      <w:r w:rsidR="007F2A3B" w:rsidRPr="00E73A85">
        <w:rPr>
          <w:rFonts w:ascii="Calibri" w:hAnsi="Calibri" w:cs="Calibri"/>
          <w:color w:val="auto"/>
          <w:sz w:val="22"/>
          <w:szCs w:val="22"/>
          <w:lang w:val="sv-SE"/>
        </w:rPr>
        <w:t>Hembygds</w:t>
      </w:r>
      <w:r w:rsidRPr="00E73A85">
        <w:rPr>
          <w:rFonts w:ascii="Calibri" w:hAnsi="Calibri" w:cs="Calibri"/>
          <w:color w:val="auto"/>
          <w:sz w:val="22"/>
          <w:szCs w:val="22"/>
          <w:lang w:val="sv-SE"/>
        </w:rPr>
        <w:t xml:space="preserve"> arbete</w:t>
      </w:r>
      <w:proofErr w:type="gramEnd"/>
      <w:r w:rsidRPr="00E73A85">
        <w:rPr>
          <w:rFonts w:ascii="Calibri" w:hAnsi="Calibri" w:cs="Calibri"/>
          <w:color w:val="auto"/>
          <w:sz w:val="22"/>
          <w:szCs w:val="22"/>
          <w:lang w:val="sv-SE"/>
        </w:rPr>
        <w:t xml:space="preserve"> och våra egna mål. 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Emergency Contact"/>
      </w:tblPr>
      <w:tblGrid>
        <w:gridCol w:w="1843"/>
        <w:gridCol w:w="7517"/>
      </w:tblGrid>
      <w:tr w:rsidR="00A41DA2" w:rsidRPr="003B5084" w14:paraId="3BF4A671" w14:textId="77777777" w:rsidTr="00C42C4F">
        <w:trPr>
          <w:trHeight w:val="450"/>
        </w:trPr>
        <w:tc>
          <w:tcPr>
            <w:tcW w:w="1843" w:type="dxa"/>
          </w:tcPr>
          <w:p w14:paraId="4CE8CC13" w14:textId="2E80E8E4" w:rsidR="00A41DA2" w:rsidRDefault="00A41DA2" w:rsidP="00C42C4F">
            <w:pPr>
              <w:pStyle w:val="Tabelltext"/>
              <w:rPr>
                <w:lang w:val="sv-SE"/>
              </w:rPr>
            </w:pPr>
            <w:r>
              <w:rPr>
                <w:lang w:val="sv-SE"/>
              </w:rPr>
              <w:t>Namn på ansökan:</w:t>
            </w:r>
          </w:p>
        </w:tc>
        <w:sdt>
          <w:sdtPr>
            <w:rPr>
              <w:lang w:val="sv-SE"/>
            </w:rPr>
            <w:id w:val="-917179896"/>
            <w:placeholder>
              <w:docPart w:val="1ABF48474AD7454C805A526954DD5B01"/>
            </w:placeholder>
            <w:showingPlcHdr/>
            <w:text/>
          </w:sdtPr>
          <w:sdtEndPr/>
          <w:sdtContent>
            <w:tc>
              <w:tcPr>
                <w:tcW w:w="7517" w:type="dxa"/>
              </w:tcPr>
              <w:p w14:paraId="19E9DDF4" w14:textId="3A9CB43D" w:rsidR="00A41DA2" w:rsidRPr="0005169D" w:rsidRDefault="00C96312" w:rsidP="00964070">
                <w:pPr>
                  <w:pStyle w:val="Tabelltext"/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Ange samma namn som i ansökan steg 1 och steg 2 </w:t>
                </w:r>
              </w:p>
            </w:tc>
          </w:sdtContent>
        </w:sdt>
      </w:tr>
      <w:tr w:rsidR="00280A80" w:rsidRPr="00E451D3" w14:paraId="71866E05" w14:textId="77777777" w:rsidTr="00C42C4F">
        <w:trPr>
          <w:trHeight w:val="450"/>
        </w:trPr>
        <w:tc>
          <w:tcPr>
            <w:tcW w:w="1843" w:type="dxa"/>
          </w:tcPr>
          <w:p w14:paraId="3637CC5F" w14:textId="22003190" w:rsidR="00280A80" w:rsidRDefault="009F398B" w:rsidP="00C42C4F">
            <w:pPr>
              <w:pStyle w:val="Tabelltext"/>
              <w:rPr>
                <w:lang w:val="sv-SE"/>
              </w:rPr>
            </w:pPr>
            <w:r>
              <w:rPr>
                <w:lang w:val="sv-SE"/>
              </w:rPr>
              <w:t>Sökande</w:t>
            </w:r>
            <w:r w:rsidR="00280A80">
              <w:rPr>
                <w:lang w:val="sv-SE"/>
              </w:rPr>
              <w:t>:</w:t>
            </w:r>
          </w:p>
        </w:tc>
        <w:sdt>
          <w:sdtPr>
            <w:rPr>
              <w:lang w:val="sv-SE"/>
            </w:rPr>
            <w:id w:val="-1098092850"/>
            <w:placeholder>
              <w:docPart w:val="6796A9EB2D93444A817B82005893E39B"/>
            </w:placeholder>
            <w:showingPlcHdr/>
            <w:text/>
          </w:sdtPr>
          <w:sdtEndPr/>
          <w:sdtContent>
            <w:tc>
              <w:tcPr>
                <w:tcW w:w="7517" w:type="dxa"/>
              </w:tcPr>
              <w:p w14:paraId="15A83859" w14:textId="384C646E" w:rsidR="00280A80" w:rsidRDefault="00C96312" w:rsidP="00964070">
                <w:pPr>
                  <w:pStyle w:val="Tabelltext"/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Förening, företag eller annan juridisk person </w:t>
                </w:r>
              </w:p>
            </w:tc>
          </w:sdtContent>
        </w:sdt>
      </w:tr>
      <w:tr w:rsidR="00C42C4F" w:rsidRPr="0005169D" w14:paraId="7086542C" w14:textId="77777777" w:rsidTr="00C42C4F">
        <w:trPr>
          <w:trHeight w:val="450"/>
        </w:trPr>
        <w:tc>
          <w:tcPr>
            <w:tcW w:w="1843" w:type="dxa"/>
          </w:tcPr>
          <w:p w14:paraId="653E4812" w14:textId="3294A19E" w:rsidR="00C42C4F" w:rsidRPr="0005169D" w:rsidRDefault="00C42C4F" w:rsidP="00291C1D">
            <w:pPr>
              <w:pStyle w:val="Tabelltext"/>
              <w:rPr>
                <w:lang w:val="sv-SE"/>
              </w:rPr>
            </w:pPr>
            <w:r>
              <w:rPr>
                <w:lang w:val="sv-SE"/>
              </w:rPr>
              <w:t>Kontaktperson:</w:t>
            </w:r>
          </w:p>
        </w:tc>
        <w:sdt>
          <w:sdtPr>
            <w:rPr>
              <w:lang w:val="sv-SE"/>
            </w:rPr>
            <w:id w:val="-1314720515"/>
            <w:placeholder>
              <w:docPart w:val="2056E6DE03D94668964C32FABACFFD0F"/>
            </w:placeholder>
            <w:showingPlcHdr/>
            <w:text/>
          </w:sdtPr>
          <w:sdtEndPr/>
          <w:sdtContent>
            <w:tc>
              <w:tcPr>
                <w:tcW w:w="7517" w:type="dxa"/>
              </w:tcPr>
              <w:p w14:paraId="215FBA99" w14:textId="0517B0F5" w:rsidR="00C42C4F" w:rsidRPr="0005169D" w:rsidRDefault="00C96312" w:rsidP="00964070">
                <w:pPr>
                  <w:pStyle w:val="Tabelltext"/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                                                                  </w:t>
                </w:r>
              </w:p>
            </w:tc>
          </w:sdtContent>
        </w:sdt>
      </w:tr>
      <w:tr w:rsidR="00C42C4F" w:rsidRPr="0005169D" w14:paraId="5BCF6C97" w14:textId="77777777" w:rsidTr="00C42C4F">
        <w:trPr>
          <w:trHeight w:val="450"/>
        </w:trPr>
        <w:tc>
          <w:tcPr>
            <w:tcW w:w="1843" w:type="dxa"/>
          </w:tcPr>
          <w:p w14:paraId="6C581EF5" w14:textId="76985A45" w:rsidR="00C42C4F" w:rsidRPr="0005169D" w:rsidRDefault="00C42C4F" w:rsidP="00291C1D">
            <w:pPr>
              <w:pStyle w:val="Tabelltext"/>
              <w:rPr>
                <w:lang w:val="sv-SE"/>
              </w:rPr>
            </w:pPr>
            <w:r>
              <w:rPr>
                <w:lang w:val="sv-SE"/>
              </w:rPr>
              <w:t>Telefon:</w:t>
            </w:r>
          </w:p>
        </w:tc>
        <w:sdt>
          <w:sdtPr>
            <w:rPr>
              <w:lang w:val="sv-SE"/>
            </w:rPr>
            <w:id w:val="-1448069585"/>
            <w:placeholder>
              <w:docPart w:val="5855B1A381BC4556A8CCED671A781E2A"/>
            </w:placeholder>
            <w:showingPlcHdr/>
            <w:text/>
          </w:sdtPr>
          <w:sdtEndPr/>
          <w:sdtContent>
            <w:tc>
              <w:tcPr>
                <w:tcW w:w="7517" w:type="dxa"/>
              </w:tcPr>
              <w:p w14:paraId="0BA88A54" w14:textId="212C51C4" w:rsidR="00C42C4F" w:rsidRPr="0005169D" w:rsidRDefault="00C96312" w:rsidP="00964070">
                <w:pPr>
                  <w:pStyle w:val="Tabelltext"/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                                                                  </w:t>
                </w:r>
              </w:p>
            </w:tc>
          </w:sdtContent>
        </w:sdt>
      </w:tr>
      <w:tr w:rsidR="00C42C4F" w:rsidRPr="00824953" w14:paraId="6D4E5490" w14:textId="77777777" w:rsidTr="00C42C4F">
        <w:trPr>
          <w:trHeight w:val="450"/>
        </w:trPr>
        <w:tc>
          <w:tcPr>
            <w:tcW w:w="1843" w:type="dxa"/>
          </w:tcPr>
          <w:p w14:paraId="29CB0DFD" w14:textId="78E57113" w:rsidR="00C42C4F" w:rsidRDefault="00C42C4F" w:rsidP="004D1ACD">
            <w:pPr>
              <w:pStyle w:val="Tabelltext"/>
              <w:rPr>
                <w:lang w:val="sv-SE"/>
              </w:rPr>
            </w:pPr>
            <w:r>
              <w:rPr>
                <w:lang w:val="sv-SE"/>
              </w:rPr>
              <w:t>E-post</w:t>
            </w:r>
            <w:r w:rsidRPr="0005169D">
              <w:rPr>
                <w:lang w:val="sv-SE"/>
              </w:rPr>
              <w:t>:</w:t>
            </w:r>
          </w:p>
        </w:tc>
        <w:sdt>
          <w:sdtPr>
            <w:rPr>
              <w:rFonts w:ascii="Verdana" w:hAnsi="Verdana" w:cs="Verdana"/>
              <w:lang w:val="sv-SE"/>
            </w:rPr>
            <w:id w:val="-661773430"/>
            <w:placeholder>
              <w:docPart w:val="F409B9A89F3D4EC6A3209B6D473A02E7"/>
            </w:placeholder>
            <w:showingPlcHdr/>
            <w:text/>
          </w:sdtPr>
          <w:sdtEndPr/>
          <w:sdtContent>
            <w:tc>
              <w:tcPr>
                <w:tcW w:w="7517" w:type="dxa"/>
              </w:tcPr>
              <w:p w14:paraId="6DE46046" w14:textId="1AE603C1" w:rsidR="00C42C4F" w:rsidRDefault="00C96312" w:rsidP="00964070">
                <w:pPr>
                  <w:pStyle w:val="Tabelltext"/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                                                                   </w:t>
                </w:r>
              </w:p>
            </w:tc>
          </w:sdtContent>
        </w:sdt>
      </w:tr>
    </w:tbl>
    <w:tbl>
      <w:tblPr>
        <w:tblW w:w="0" w:type="auto"/>
        <w:tblBorders>
          <w:bottom w:val="dotted" w:sz="4" w:space="0" w:color="BFBFBF" w:themeColor="background1" w:themeShade="BF"/>
        </w:tblBorders>
        <w:tblCellMar>
          <w:left w:w="0" w:type="dxa"/>
          <w:bottom w:w="216" w:type="dxa"/>
          <w:right w:w="0" w:type="dxa"/>
        </w:tblCellMar>
        <w:tblLook w:val="04A0" w:firstRow="1" w:lastRow="0" w:firstColumn="1" w:lastColumn="0" w:noHBand="0" w:noVBand="1"/>
        <w:tblDescription w:val="Emergency Contact"/>
      </w:tblPr>
      <w:tblGrid>
        <w:gridCol w:w="4672"/>
        <w:gridCol w:w="4688"/>
      </w:tblGrid>
      <w:tr w:rsidR="00C67979" w:rsidRPr="00824953" w14:paraId="3D6BACC2" w14:textId="77777777">
        <w:tc>
          <w:tcPr>
            <w:tcW w:w="4672" w:type="dxa"/>
          </w:tcPr>
          <w:p w14:paraId="2AB0AEC0" w14:textId="77777777" w:rsidR="00C67979" w:rsidRDefault="00C67979">
            <w:pPr>
              <w:pStyle w:val="Kontaktinformation"/>
              <w:rPr>
                <w:lang w:val="sv-SE"/>
              </w:rPr>
            </w:pPr>
          </w:p>
          <w:p w14:paraId="044FE358" w14:textId="77777777" w:rsidR="00FE1A01" w:rsidRDefault="00FE1A01">
            <w:pPr>
              <w:pStyle w:val="Kontaktinformation"/>
              <w:rPr>
                <w:lang w:val="sv-SE"/>
              </w:rPr>
            </w:pPr>
          </w:p>
          <w:p w14:paraId="5E118902" w14:textId="77777777" w:rsidR="005E123D" w:rsidRDefault="005E123D">
            <w:pPr>
              <w:pStyle w:val="Kontaktinformation"/>
              <w:rPr>
                <w:lang w:val="sv-SE"/>
              </w:rPr>
            </w:pPr>
          </w:p>
          <w:p w14:paraId="6C69B336" w14:textId="4F6E85D8" w:rsidR="005E123D" w:rsidRPr="0005169D" w:rsidRDefault="005E123D">
            <w:pPr>
              <w:pStyle w:val="Kontaktinformation"/>
              <w:rPr>
                <w:lang w:val="sv-SE"/>
              </w:rPr>
            </w:pPr>
          </w:p>
        </w:tc>
        <w:tc>
          <w:tcPr>
            <w:tcW w:w="4688" w:type="dxa"/>
          </w:tcPr>
          <w:p w14:paraId="14E79DA6" w14:textId="77777777" w:rsidR="00C67979" w:rsidRDefault="00C67979" w:rsidP="00964070">
            <w:pPr>
              <w:pStyle w:val="Formulrinformation"/>
              <w:ind w:firstLine="720"/>
              <w:rPr>
                <w:lang w:val="sv-SE"/>
              </w:rPr>
            </w:pPr>
          </w:p>
          <w:p w14:paraId="442E4075" w14:textId="1C160C6E" w:rsidR="00125563" w:rsidRPr="0005169D" w:rsidRDefault="00125563" w:rsidP="00964070">
            <w:pPr>
              <w:pStyle w:val="Formulrinformation"/>
              <w:ind w:firstLine="720"/>
              <w:rPr>
                <w:lang w:val="sv-SE"/>
              </w:rPr>
            </w:pPr>
          </w:p>
        </w:tc>
      </w:tr>
    </w:tbl>
    <w:p w14:paraId="0586AFF9" w14:textId="77777777" w:rsidR="00AC0FD1" w:rsidRPr="00824953" w:rsidRDefault="00AC0FD1" w:rsidP="006F7D37">
      <w:pPr>
        <w:pStyle w:val="Sidhuvud"/>
        <w:rPr>
          <w:rFonts w:ascii="Calibri Light" w:hAnsi="Calibri Light"/>
          <w:sz w:val="24"/>
          <w:szCs w:val="24"/>
          <w:lang w:val="sv-SE"/>
        </w:rPr>
      </w:pPr>
    </w:p>
    <w:p w14:paraId="7328A240" w14:textId="77777777" w:rsidR="004D1ACD" w:rsidRPr="00824953" w:rsidRDefault="004D1ACD" w:rsidP="006F7D37">
      <w:pPr>
        <w:pStyle w:val="Sidhuvud"/>
        <w:rPr>
          <w:rFonts w:ascii="Calibri Light" w:hAnsi="Calibri Light"/>
          <w:sz w:val="24"/>
          <w:szCs w:val="24"/>
          <w:lang w:val="sv-SE"/>
        </w:rPr>
      </w:pPr>
    </w:p>
    <w:p w14:paraId="2654E033" w14:textId="38E3BA41" w:rsidR="006F7D37" w:rsidRPr="007F2A3B" w:rsidRDefault="006F7D37" w:rsidP="006F7D37">
      <w:pPr>
        <w:pStyle w:val="Sidhuvud"/>
        <w:rPr>
          <w:rFonts w:ascii="Calibri Light" w:hAnsi="Calibri Light"/>
          <w:sz w:val="24"/>
          <w:szCs w:val="24"/>
          <w:lang w:val="sv-SE"/>
        </w:rPr>
      </w:pPr>
      <w:r w:rsidRPr="007F2A3B">
        <w:rPr>
          <w:rFonts w:ascii="Calibri Light" w:hAnsi="Calibri Light"/>
          <w:sz w:val="24"/>
          <w:szCs w:val="24"/>
          <w:lang w:val="sv-SE"/>
        </w:rPr>
        <w:t xml:space="preserve">Inom vilket av Astrid Lindgrens </w:t>
      </w:r>
      <w:r w:rsidR="00475E6A" w:rsidRPr="007F2A3B">
        <w:rPr>
          <w:rFonts w:ascii="Calibri Light" w:hAnsi="Calibri Light"/>
          <w:sz w:val="24"/>
          <w:szCs w:val="24"/>
          <w:lang w:val="sv-SE"/>
        </w:rPr>
        <w:t>Hembygds</w:t>
      </w:r>
      <w:r w:rsidR="00125563" w:rsidRPr="007F2A3B">
        <w:rPr>
          <w:rFonts w:ascii="Calibri Light" w:hAnsi="Calibri Light"/>
          <w:sz w:val="24"/>
          <w:szCs w:val="24"/>
          <w:lang w:val="sv-SE"/>
        </w:rPr>
        <w:t xml:space="preserve"> fyra insatsmål faller projektet?  </w:t>
      </w:r>
    </w:p>
    <w:p w14:paraId="4CEF31D0" w14:textId="0F56E3F0" w:rsidR="006F7D37" w:rsidRPr="007F2A3B" w:rsidRDefault="006F7D37" w:rsidP="006F7D37">
      <w:pPr>
        <w:pStyle w:val="Sidhuvud"/>
        <w:rPr>
          <w:rFonts w:ascii="Calibri Light" w:hAnsi="Calibri Light"/>
          <w:sz w:val="24"/>
          <w:szCs w:val="24"/>
          <w:lang w:val="sv-SE"/>
        </w:rPr>
      </w:pPr>
    </w:p>
    <w:p w14:paraId="13732CD5" w14:textId="02D02BDA" w:rsidR="006F7D37" w:rsidRPr="007F2A3B" w:rsidRDefault="00E73A85" w:rsidP="006F7D37">
      <w:pPr>
        <w:pStyle w:val="Sidhuvud"/>
        <w:rPr>
          <w:rFonts w:ascii="Calibri Light" w:hAnsi="Calibri Light"/>
          <w:sz w:val="24"/>
          <w:szCs w:val="24"/>
          <w:lang w:val="sv-SE"/>
        </w:rPr>
      </w:pPr>
      <w:sdt>
        <w:sdtPr>
          <w:rPr>
            <w:rFonts w:ascii="Calibri Light" w:hAnsi="Calibri Light"/>
            <w:sz w:val="24"/>
            <w:szCs w:val="24"/>
            <w:lang w:val="sv-SE"/>
          </w:rPr>
          <w:id w:val="1403559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D37" w:rsidRPr="007F2A3B">
            <w:rPr>
              <w:rFonts w:ascii="MS Gothic" w:eastAsia="MS Gothic" w:hAnsi="MS Gothic" w:hint="eastAsia"/>
              <w:sz w:val="24"/>
              <w:szCs w:val="24"/>
              <w:lang w:val="sv-SE"/>
            </w:rPr>
            <w:t>☐</w:t>
          </w:r>
        </w:sdtContent>
      </w:sdt>
      <w:r w:rsidR="006F7D37" w:rsidRPr="007F2A3B">
        <w:rPr>
          <w:rFonts w:ascii="Calibri Light" w:hAnsi="Calibri Light"/>
          <w:sz w:val="24"/>
          <w:szCs w:val="24"/>
          <w:lang w:val="sv-SE"/>
        </w:rPr>
        <w:t xml:space="preserve">Utvecklat föreningsliv </w:t>
      </w:r>
    </w:p>
    <w:p w14:paraId="06EA1EA3" w14:textId="3F91BACE" w:rsidR="006F7D37" w:rsidRPr="007F2A3B" w:rsidRDefault="006F7D37" w:rsidP="006F7D37">
      <w:pPr>
        <w:pStyle w:val="Sidhuvud"/>
        <w:rPr>
          <w:rFonts w:ascii="Calibri Light" w:hAnsi="Calibri Light"/>
          <w:sz w:val="24"/>
          <w:szCs w:val="24"/>
          <w:lang w:val="sv-SE"/>
        </w:rPr>
      </w:pPr>
    </w:p>
    <w:p w14:paraId="54B85683" w14:textId="16A7AD9A" w:rsidR="006F7D37" w:rsidRPr="007F2A3B" w:rsidRDefault="00E73A85" w:rsidP="006F7D37">
      <w:pPr>
        <w:pStyle w:val="Sidhuvud"/>
        <w:rPr>
          <w:rFonts w:ascii="Calibri Light" w:hAnsi="Calibri Light"/>
          <w:sz w:val="24"/>
          <w:szCs w:val="24"/>
          <w:lang w:val="sv-SE"/>
        </w:rPr>
      </w:pPr>
      <w:sdt>
        <w:sdtPr>
          <w:rPr>
            <w:rFonts w:ascii="Calibri Light" w:hAnsi="Calibri Light"/>
            <w:sz w:val="24"/>
            <w:szCs w:val="24"/>
            <w:lang w:val="sv-SE"/>
          </w:rPr>
          <w:id w:val="-1321350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6312">
            <w:rPr>
              <w:rFonts w:ascii="MS Gothic" w:eastAsia="MS Gothic" w:hAnsi="MS Gothic" w:hint="eastAsia"/>
              <w:sz w:val="24"/>
              <w:szCs w:val="24"/>
              <w:lang w:val="sv-SE"/>
            </w:rPr>
            <w:t>☐</w:t>
          </w:r>
        </w:sdtContent>
      </w:sdt>
      <w:r w:rsidR="006F7D37" w:rsidRPr="007F2A3B">
        <w:rPr>
          <w:rFonts w:ascii="Calibri Light" w:hAnsi="Calibri Light"/>
          <w:sz w:val="24"/>
          <w:szCs w:val="24"/>
          <w:lang w:val="sv-SE"/>
        </w:rPr>
        <w:t xml:space="preserve">Digital närvaro </w:t>
      </w:r>
    </w:p>
    <w:p w14:paraId="06B0DB3F" w14:textId="49D7B190" w:rsidR="006F7D37" w:rsidRPr="007F2A3B" w:rsidRDefault="006F7D37" w:rsidP="006F7D37">
      <w:pPr>
        <w:pStyle w:val="Sidhuvud"/>
        <w:rPr>
          <w:rFonts w:ascii="Calibri Light" w:hAnsi="Calibri Light"/>
          <w:sz w:val="24"/>
          <w:szCs w:val="24"/>
          <w:lang w:val="sv-SE"/>
        </w:rPr>
      </w:pPr>
    </w:p>
    <w:p w14:paraId="72C3CB8F" w14:textId="35922298" w:rsidR="006F7D37" w:rsidRPr="007F2A3B" w:rsidRDefault="00E73A85" w:rsidP="006F7D37">
      <w:pPr>
        <w:pStyle w:val="Sidhuvud"/>
        <w:rPr>
          <w:rFonts w:ascii="Calibri Light" w:hAnsi="Calibri Light"/>
          <w:sz w:val="24"/>
          <w:szCs w:val="24"/>
          <w:lang w:val="sv-SE"/>
        </w:rPr>
      </w:pPr>
      <w:sdt>
        <w:sdtPr>
          <w:rPr>
            <w:rFonts w:ascii="Calibri Light" w:hAnsi="Calibri Light"/>
            <w:sz w:val="24"/>
            <w:szCs w:val="24"/>
            <w:lang w:val="sv-SE"/>
          </w:rPr>
          <w:id w:val="249174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D37" w:rsidRPr="007F2A3B">
            <w:rPr>
              <w:rFonts w:ascii="MS Gothic" w:eastAsia="MS Gothic" w:hAnsi="MS Gothic" w:hint="eastAsia"/>
              <w:sz w:val="24"/>
              <w:szCs w:val="24"/>
              <w:lang w:val="sv-SE"/>
            </w:rPr>
            <w:t>☐</w:t>
          </w:r>
        </w:sdtContent>
      </w:sdt>
      <w:r w:rsidR="006F7D37" w:rsidRPr="007F2A3B">
        <w:rPr>
          <w:rFonts w:ascii="Calibri Light" w:hAnsi="Calibri Light"/>
          <w:sz w:val="24"/>
          <w:szCs w:val="24"/>
          <w:lang w:val="sv-SE"/>
        </w:rPr>
        <w:t xml:space="preserve">Förädlade lokala resurser </w:t>
      </w:r>
    </w:p>
    <w:p w14:paraId="55149969" w14:textId="124E473C" w:rsidR="006F7D37" w:rsidRPr="007F2A3B" w:rsidRDefault="006F7D37" w:rsidP="006F7D37">
      <w:pPr>
        <w:pStyle w:val="Sidhuvud"/>
        <w:rPr>
          <w:rFonts w:ascii="Calibri Light" w:hAnsi="Calibri Light"/>
          <w:sz w:val="24"/>
          <w:szCs w:val="24"/>
          <w:lang w:val="sv-SE"/>
        </w:rPr>
      </w:pPr>
    </w:p>
    <w:p w14:paraId="600F8676" w14:textId="29A7A432" w:rsidR="006F7D37" w:rsidRDefault="00E73A85" w:rsidP="006F7D37">
      <w:pPr>
        <w:pStyle w:val="Sidhuvud"/>
        <w:rPr>
          <w:rFonts w:ascii="Calibri Light" w:hAnsi="Calibri Light"/>
          <w:sz w:val="24"/>
          <w:szCs w:val="24"/>
        </w:rPr>
      </w:pPr>
      <w:sdt>
        <w:sdtPr>
          <w:rPr>
            <w:rFonts w:ascii="Calibri Light" w:hAnsi="Calibri Light"/>
            <w:sz w:val="24"/>
            <w:szCs w:val="24"/>
          </w:rPr>
          <w:id w:val="823481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D3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6F7D37">
        <w:rPr>
          <w:rFonts w:ascii="Calibri Light" w:hAnsi="Calibri Light"/>
          <w:sz w:val="24"/>
          <w:szCs w:val="24"/>
        </w:rPr>
        <w:t xml:space="preserve">Transportmöjligheter </w:t>
      </w:r>
    </w:p>
    <w:p w14:paraId="57E840A7" w14:textId="77777777" w:rsidR="009543B6" w:rsidRDefault="009543B6" w:rsidP="005E123D">
      <w:pPr>
        <w:rPr>
          <w:rFonts w:ascii="Calibri Light" w:hAnsi="Calibri Light"/>
          <w:sz w:val="22"/>
          <w:szCs w:val="22"/>
          <w:lang w:val="sv-SE"/>
        </w:rPr>
      </w:pPr>
    </w:p>
    <w:p w14:paraId="1F5EA8D2" w14:textId="77777777" w:rsidR="009543B6" w:rsidRDefault="009543B6" w:rsidP="005E123D">
      <w:pPr>
        <w:rPr>
          <w:rFonts w:ascii="Calibri Light" w:hAnsi="Calibri Light"/>
          <w:sz w:val="22"/>
          <w:szCs w:val="22"/>
          <w:lang w:val="sv-SE"/>
        </w:rPr>
      </w:pPr>
    </w:p>
    <w:p w14:paraId="1A7162ED" w14:textId="73EEBEF3" w:rsidR="00BF2B71" w:rsidRPr="009543B6" w:rsidRDefault="00AB125B" w:rsidP="009543B6">
      <w:pPr>
        <w:pStyle w:val="Liststycke"/>
        <w:numPr>
          <w:ilvl w:val="0"/>
          <w:numId w:val="1"/>
        </w:numPr>
        <w:rPr>
          <w:rFonts w:ascii="Calibri Light" w:hAnsi="Calibri Light"/>
          <w:sz w:val="22"/>
          <w:szCs w:val="22"/>
          <w:lang w:val="sv-SE"/>
        </w:rPr>
      </w:pPr>
      <w:r w:rsidRPr="009543B6">
        <w:rPr>
          <w:rFonts w:ascii="Calibri Light" w:hAnsi="Calibri Light"/>
          <w:sz w:val="22"/>
          <w:szCs w:val="22"/>
          <w:lang w:val="sv-SE"/>
        </w:rPr>
        <w:t xml:space="preserve">Hur </w:t>
      </w:r>
      <w:r w:rsidR="00DE69D4" w:rsidRPr="009543B6">
        <w:rPr>
          <w:rFonts w:ascii="Calibri Light" w:hAnsi="Calibri Light"/>
          <w:sz w:val="22"/>
          <w:szCs w:val="22"/>
          <w:lang w:val="sv-SE"/>
        </w:rPr>
        <w:t xml:space="preserve">har projektet bidragit till att uppfylla </w:t>
      </w:r>
      <w:r w:rsidR="00195818" w:rsidRPr="009543B6">
        <w:rPr>
          <w:rFonts w:ascii="Calibri Light" w:hAnsi="Calibri Light"/>
          <w:sz w:val="22"/>
          <w:szCs w:val="22"/>
          <w:lang w:val="sv-SE"/>
        </w:rPr>
        <w:t>Astrid Lindgrens Hembygds</w:t>
      </w:r>
      <w:r w:rsidR="00451A60" w:rsidRPr="009543B6">
        <w:rPr>
          <w:rFonts w:ascii="Calibri Light" w:hAnsi="Calibri Light"/>
          <w:sz w:val="22"/>
          <w:szCs w:val="22"/>
          <w:lang w:val="sv-SE"/>
        </w:rPr>
        <w:t xml:space="preserve"> egna</w:t>
      </w:r>
      <w:r w:rsidRPr="009543B6">
        <w:rPr>
          <w:rFonts w:ascii="Calibri Light" w:hAnsi="Calibri Light"/>
          <w:sz w:val="22"/>
          <w:szCs w:val="22"/>
          <w:lang w:val="sv-SE"/>
        </w:rPr>
        <w:t xml:space="preserve"> mål</w:t>
      </w:r>
      <w:r w:rsidR="00195818" w:rsidRPr="009543B6">
        <w:rPr>
          <w:rFonts w:ascii="Calibri Light" w:hAnsi="Calibri Light"/>
          <w:sz w:val="22"/>
          <w:szCs w:val="22"/>
          <w:lang w:val="sv-SE"/>
        </w:rPr>
        <w:t xml:space="preserve">? </w:t>
      </w:r>
      <w:r w:rsidR="00195818" w:rsidRPr="009543B6">
        <w:rPr>
          <w:rFonts w:ascii="Calibri Light" w:hAnsi="Calibri Light"/>
          <w:sz w:val="22"/>
          <w:szCs w:val="22"/>
          <w:lang w:val="sv-SE"/>
        </w:rPr>
        <w:br/>
      </w:r>
      <w:r w:rsidRPr="009543B6">
        <w:rPr>
          <w:rFonts w:ascii="Calibri Light" w:hAnsi="Calibri Light"/>
          <w:sz w:val="22"/>
          <w:szCs w:val="22"/>
          <w:lang w:val="sv-SE"/>
        </w:rPr>
        <w:t>Fyll i</w:t>
      </w:r>
      <w:r w:rsidR="00DE69D4" w:rsidRPr="009543B6">
        <w:rPr>
          <w:rFonts w:ascii="Calibri Light" w:hAnsi="Calibri Light"/>
          <w:sz w:val="22"/>
          <w:szCs w:val="22"/>
          <w:lang w:val="sv-SE"/>
        </w:rPr>
        <w:t xml:space="preserve"> utfallet </w:t>
      </w:r>
      <w:r w:rsidR="0012621F" w:rsidRPr="009543B6">
        <w:rPr>
          <w:rFonts w:ascii="Calibri Light" w:hAnsi="Calibri Light"/>
          <w:sz w:val="22"/>
          <w:szCs w:val="22"/>
          <w:lang w:val="sv-SE"/>
        </w:rPr>
        <w:t xml:space="preserve">av projektet under det insatsområde du </w:t>
      </w:r>
      <w:r w:rsidR="003B5084">
        <w:rPr>
          <w:rFonts w:ascii="Calibri Light" w:hAnsi="Calibri Light"/>
          <w:sz w:val="22"/>
          <w:szCs w:val="22"/>
          <w:lang w:val="sv-SE"/>
        </w:rPr>
        <w:t>fått</w:t>
      </w:r>
      <w:r w:rsidR="0012621F" w:rsidRPr="009543B6">
        <w:rPr>
          <w:rFonts w:ascii="Calibri Light" w:hAnsi="Calibri Light"/>
          <w:sz w:val="22"/>
          <w:szCs w:val="22"/>
          <w:lang w:val="sv-SE"/>
        </w:rPr>
        <w:t xml:space="preserve"> stöd inom. </w:t>
      </w:r>
    </w:p>
    <w:tbl>
      <w:tblPr>
        <w:tblStyle w:val="FieldTripLetter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3539"/>
        <w:gridCol w:w="2694"/>
      </w:tblGrid>
      <w:tr w:rsidR="009C3534" w14:paraId="4C23BAC8" w14:textId="77777777" w:rsidTr="00EB1D1B">
        <w:tc>
          <w:tcPr>
            <w:tcW w:w="3117" w:type="dxa"/>
            <w:vMerge w:val="restart"/>
            <w:shd w:val="clear" w:color="auto" w:fill="FFFFFF" w:themeFill="background1"/>
          </w:tcPr>
          <w:p w14:paraId="254CD7A2" w14:textId="1DF38E17" w:rsidR="009C3534" w:rsidRPr="007D31F1" w:rsidRDefault="009C3534" w:rsidP="00EB1D1B">
            <w:pPr>
              <w:rPr>
                <w:rFonts w:ascii="Calibri Light" w:hAnsi="Calibri Light"/>
                <w:b/>
                <w:sz w:val="22"/>
                <w:szCs w:val="22"/>
                <w:lang w:val="sv-SE"/>
              </w:rPr>
            </w:pPr>
            <w:r>
              <w:rPr>
                <w:rFonts w:ascii="Calibri Light" w:hAnsi="Calibri Light"/>
                <w:b/>
                <w:sz w:val="22"/>
                <w:szCs w:val="22"/>
                <w:lang w:val="sv-SE"/>
              </w:rPr>
              <w:t>Utvecklat</w:t>
            </w:r>
            <w:r w:rsidRPr="007D31F1">
              <w:rPr>
                <w:rFonts w:ascii="Calibri Light" w:hAnsi="Calibri Light"/>
                <w:b/>
                <w:sz w:val="22"/>
                <w:szCs w:val="22"/>
                <w:lang w:val="sv-SE"/>
              </w:rPr>
              <w:t xml:space="preserve"> föreningsliv</w:t>
            </w:r>
          </w:p>
        </w:tc>
        <w:tc>
          <w:tcPr>
            <w:tcW w:w="3539" w:type="dxa"/>
            <w:shd w:val="clear" w:color="auto" w:fill="FFFFFF" w:themeFill="background1"/>
          </w:tcPr>
          <w:p w14:paraId="0FF93433" w14:textId="77777777" w:rsidR="009C3534" w:rsidRPr="009F398B" w:rsidRDefault="009C3534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 xml:space="preserve">Antal nya metoder </w:t>
            </w:r>
            <w:r>
              <w:rPr>
                <w:rFonts w:ascii="Calibri Light" w:hAnsi="Calibri Light"/>
                <w:sz w:val="22"/>
                <w:szCs w:val="22"/>
                <w:lang w:val="sv-SE"/>
              </w:rPr>
              <w:t>(i er förening)</w:t>
            </w:r>
          </w:p>
        </w:tc>
        <w:sdt>
          <w:sdtPr>
            <w:rPr>
              <w:lang w:val="sv-SE"/>
            </w:rPr>
            <w:id w:val="-1815174411"/>
            <w:placeholder>
              <w:docPart w:val="C1C76DD986F64F12BB58ADABD664C0EF"/>
            </w:placeholder>
            <w:text/>
          </w:sdtPr>
          <w:sdtEndPr/>
          <w:sdtContent>
            <w:tc>
              <w:tcPr>
                <w:tcW w:w="2694" w:type="dxa"/>
              </w:tcPr>
              <w:p w14:paraId="665453E7" w14:textId="18142976" w:rsidR="009C3534" w:rsidRDefault="00E73A85" w:rsidP="009C3534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Fyll i uppnått antal </w:t>
                </w:r>
              </w:p>
            </w:tc>
          </w:sdtContent>
        </w:sdt>
      </w:tr>
      <w:tr w:rsidR="009C3534" w14:paraId="36839D16" w14:textId="77777777" w:rsidTr="00EB1D1B">
        <w:tc>
          <w:tcPr>
            <w:tcW w:w="3117" w:type="dxa"/>
            <w:vMerge/>
            <w:shd w:val="clear" w:color="auto" w:fill="FFFFFF" w:themeFill="background1"/>
          </w:tcPr>
          <w:p w14:paraId="11C159C9" w14:textId="77777777" w:rsidR="009C3534" w:rsidRPr="009F398B" w:rsidRDefault="009C3534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539" w:type="dxa"/>
            <w:shd w:val="clear" w:color="auto" w:fill="FFFFFF" w:themeFill="background1"/>
          </w:tcPr>
          <w:p w14:paraId="419E204D" w14:textId="0284F17F" w:rsidR="009C3534" w:rsidRPr="009F398B" w:rsidRDefault="009C3534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 xml:space="preserve">Antal nya </w:t>
            </w:r>
            <w:r w:rsidR="00501B73" w:rsidRPr="009F398B">
              <w:rPr>
                <w:rFonts w:ascii="Calibri Light" w:hAnsi="Calibri Light"/>
                <w:sz w:val="22"/>
                <w:szCs w:val="22"/>
                <w:lang w:val="sv-SE"/>
              </w:rPr>
              <w:t xml:space="preserve">funktioner </w:t>
            </w:r>
            <w:r w:rsidR="00501B73">
              <w:rPr>
                <w:rFonts w:ascii="Calibri Light" w:hAnsi="Calibri Light"/>
                <w:sz w:val="22"/>
                <w:szCs w:val="22"/>
                <w:lang w:val="sv-SE"/>
              </w:rPr>
              <w:t>(i</w:t>
            </w:r>
            <w:r>
              <w:rPr>
                <w:rFonts w:ascii="Calibri Light" w:hAnsi="Calibri Light"/>
                <w:sz w:val="22"/>
                <w:szCs w:val="22"/>
                <w:lang w:val="sv-SE"/>
              </w:rPr>
              <w:t xml:space="preserve"> er förening)</w:t>
            </w:r>
          </w:p>
        </w:tc>
        <w:sdt>
          <w:sdtPr>
            <w:rPr>
              <w:color w:val="auto"/>
              <w:lang w:val="sv-SE"/>
            </w:rPr>
            <w:id w:val="-473143144"/>
            <w:placeholder>
              <w:docPart w:val="248EB6D5DC53473398CF8F634159F790"/>
            </w:placeholder>
            <w:text/>
          </w:sdtPr>
          <w:sdtEndPr/>
          <w:sdtContent>
            <w:tc>
              <w:tcPr>
                <w:tcW w:w="2694" w:type="dxa"/>
              </w:tcPr>
              <w:p w14:paraId="6A4A1139" w14:textId="1F8B23A3" w:rsidR="009C3534" w:rsidRDefault="00E73A85" w:rsidP="009C3534">
                <w:pPr>
                  <w:rPr>
                    <w:lang w:val="sv-SE"/>
                  </w:rPr>
                </w:pPr>
                <w:r>
                  <w:rPr>
                    <w:color w:val="auto"/>
                    <w:lang w:val="sv-SE"/>
                  </w:rPr>
                  <w:t>Fyll i uppnått antal</w:t>
                </w:r>
              </w:p>
            </w:tc>
          </w:sdtContent>
        </w:sdt>
      </w:tr>
      <w:tr w:rsidR="009C3534" w14:paraId="2591E4C4" w14:textId="77777777" w:rsidTr="00EB1D1B">
        <w:tc>
          <w:tcPr>
            <w:tcW w:w="3117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22E259D" w14:textId="77777777" w:rsidR="009C3534" w:rsidRPr="009F398B" w:rsidRDefault="009C3534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5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F65E2F5" w14:textId="77777777" w:rsidR="009C3534" w:rsidRPr="009F398B" w:rsidRDefault="009C3534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 xml:space="preserve">Antal nyskapade arbetstillfällen </w:t>
            </w:r>
          </w:p>
        </w:tc>
        <w:sdt>
          <w:sdtPr>
            <w:rPr>
              <w:lang w:val="sv-SE"/>
            </w:rPr>
            <w:id w:val="-1861190805"/>
            <w:placeholder>
              <w:docPart w:val="D0B63427180A4D629C89C8F4313BDB9A"/>
            </w:placeholder>
            <w:text/>
          </w:sdtPr>
          <w:sdtEndPr/>
          <w:sdtContent>
            <w:tc>
              <w:tcPr>
                <w:tcW w:w="2694" w:type="dxa"/>
                <w:tcBorders>
                  <w:bottom w:val="single" w:sz="4" w:space="0" w:color="auto"/>
                </w:tcBorders>
              </w:tcPr>
              <w:p w14:paraId="32C0B2A3" w14:textId="7DED309A" w:rsidR="009C3534" w:rsidRDefault="00E73A85" w:rsidP="009C3534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Fyll i uppnått antal </w:t>
                </w:r>
              </w:p>
            </w:tc>
          </w:sdtContent>
        </w:sdt>
      </w:tr>
    </w:tbl>
    <w:p w14:paraId="1B783D70" w14:textId="77777777" w:rsidR="009A4593" w:rsidRPr="009A4593" w:rsidRDefault="009C3534" w:rsidP="005E123D">
      <w:pPr>
        <w:rPr>
          <w:rFonts w:ascii="Calibri Light" w:hAnsi="Calibri Light" w:cs="Calibri Light"/>
          <w:sz w:val="22"/>
          <w:szCs w:val="22"/>
          <w:lang w:val="sv-SE"/>
        </w:rPr>
      </w:pPr>
      <w:r w:rsidRPr="009A4593">
        <w:rPr>
          <w:rFonts w:ascii="Calibri Light" w:hAnsi="Calibri Light" w:cs="Calibri Light"/>
          <w:sz w:val="22"/>
          <w:szCs w:val="22"/>
          <w:lang w:val="sv-SE"/>
        </w:rPr>
        <w:t xml:space="preserve">Beskriv gärna </w:t>
      </w:r>
      <w:r w:rsidR="00501B73" w:rsidRPr="009A4593">
        <w:rPr>
          <w:rFonts w:ascii="Calibri Light" w:hAnsi="Calibri Light" w:cs="Calibri Light"/>
          <w:sz w:val="22"/>
          <w:szCs w:val="22"/>
          <w:lang w:val="sv-SE"/>
        </w:rPr>
        <w:t>nya metoder, funktioner och arbetstillfällen</w:t>
      </w:r>
      <w:r w:rsidRPr="009A4593">
        <w:rPr>
          <w:rFonts w:ascii="Calibri Light" w:hAnsi="Calibri Light" w:cs="Calibri Light"/>
          <w:sz w:val="22"/>
          <w:szCs w:val="22"/>
          <w:lang w:val="sv-SE"/>
        </w:rPr>
        <w:t xml:space="preserve"> och hur de har skapats: 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Add Special Instructions"/>
      </w:tblPr>
      <w:tblGrid>
        <w:gridCol w:w="9360"/>
      </w:tblGrid>
      <w:tr w:rsidR="009A4593" w:rsidRPr="00D733F0" w14:paraId="6123C11B" w14:textId="77777777" w:rsidTr="00EB1D1B">
        <w:trPr>
          <w:trHeight w:val="1440"/>
        </w:trPr>
        <w:sdt>
          <w:sdtPr>
            <w:rPr>
              <w:lang w:val="sv-SE"/>
            </w:rPr>
            <w:id w:val="-575513392"/>
            <w:placeholder>
              <w:docPart w:val="216180EC30E142B982B95BE46EF43D36"/>
            </w:placeholder>
            <w:showingPlcHdr/>
            <w:text/>
          </w:sdtPr>
          <w:sdtEndPr/>
          <w:sdtContent>
            <w:tc>
              <w:tcPr>
                <w:tcW w:w="9360" w:type="dxa"/>
              </w:tcPr>
              <w:p w14:paraId="7C7CF72F" w14:textId="77777777" w:rsidR="009A4593" w:rsidRPr="0005169D" w:rsidRDefault="009A4593" w:rsidP="00EB1D1B">
                <w:pPr>
                  <w:pStyle w:val="Tabelltext"/>
                  <w:rPr>
                    <w:lang w:val="sv-SE"/>
                  </w:rPr>
                </w:pPr>
                <w:r w:rsidRPr="007F2A3B">
                  <w:rPr>
                    <w:rStyle w:val="Platshllartext"/>
                    <w:lang w:val="sv-SE"/>
                  </w:rPr>
                  <w:t>Klicka eller tryck här för att ange text.</w:t>
                </w:r>
              </w:p>
            </w:tc>
          </w:sdtContent>
        </w:sdt>
      </w:tr>
    </w:tbl>
    <w:p w14:paraId="52621EB1" w14:textId="77777777" w:rsidR="00C101B7" w:rsidRDefault="00C101B7" w:rsidP="005E123D">
      <w:pPr>
        <w:rPr>
          <w:lang w:val="sv-SE"/>
        </w:rPr>
      </w:pPr>
    </w:p>
    <w:p w14:paraId="3F300E3C" w14:textId="77777777" w:rsidR="00BF2B71" w:rsidRDefault="00BF2B71" w:rsidP="005E123D">
      <w:pPr>
        <w:rPr>
          <w:lang w:val="sv-SE"/>
        </w:rPr>
      </w:pPr>
    </w:p>
    <w:tbl>
      <w:tblPr>
        <w:tblStyle w:val="FieldTripLetter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3539"/>
        <w:gridCol w:w="2694"/>
      </w:tblGrid>
      <w:tr w:rsidR="00501B73" w14:paraId="6B3351B4" w14:textId="77777777" w:rsidTr="00EB1D1B">
        <w:tc>
          <w:tcPr>
            <w:tcW w:w="3117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5534EAA1" w14:textId="77777777" w:rsidR="00501B73" w:rsidRPr="007D31F1" w:rsidRDefault="00501B73" w:rsidP="00EB1D1B">
            <w:pPr>
              <w:rPr>
                <w:rFonts w:ascii="Calibri Light" w:hAnsi="Calibri Light"/>
                <w:b/>
                <w:sz w:val="22"/>
                <w:szCs w:val="22"/>
                <w:lang w:val="sv-SE"/>
              </w:rPr>
            </w:pPr>
            <w:r w:rsidRPr="007D31F1">
              <w:rPr>
                <w:rFonts w:ascii="Calibri Light" w:hAnsi="Calibri Light"/>
                <w:b/>
                <w:sz w:val="22"/>
                <w:szCs w:val="22"/>
                <w:lang w:val="sv-SE"/>
              </w:rPr>
              <w:t xml:space="preserve">Hållbar digital närvaro </w:t>
            </w:r>
          </w:p>
        </w:tc>
        <w:tc>
          <w:tcPr>
            <w:tcW w:w="353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A1A0551" w14:textId="77777777" w:rsidR="00501B73" w:rsidRPr="009F398B" w:rsidRDefault="00501B73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>Antal nya initiativ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034AE4AC" w14:textId="7095836B" w:rsidR="00501B73" w:rsidRDefault="00C96312" w:rsidP="00501B73">
            <w:pPr>
              <w:rPr>
                <w:lang w:val="sv-SE"/>
              </w:rPr>
            </w:pPr>
            <w:r>
              <w:rPr>
                <w:lang w:val="sv-SE"/>
              </w:rPr>
              <w:t>0</w:t>
            </w:r>
          </w:p>
        </w:tc>
      </w:tr>
      <w:tr w:rsidR="00501B73" w14:paraId="0B766550" w14:textId="77777777" w:rsidTr="00EB1D1B">
        <w:tc>
          <w:tcPr>
            <w:tcW w:w="3117" w:type="dxa"/>
            <w:vMerge/>
            <w:shd w:val="clear" w:color="auto" w:fill="FFFFFF" w:themeFill="background1"/>
          </w:tcPr>
          <w:p w14:paraId="2AD26194" w14:textId="77777777" w:rsidR="00501B73" w:rsidRPr="009F398B" w:rsidRDefault="00501B73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539" w:type="dxa"/>
            <w:shd w:val="clear" w:color="auto" w:fill="FFFFFF" w:themeFill="background1"/>
          </w:tcPr>
          <w:p w14:paraId="63F626A2" w14:textId="77777777" w:rsidR="00501B73" w:rsidRPr="009F398B" w:rsidRDefault="00501B73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>Ökad kompetens</w:t>
            </w:r>
          </w:p>
        </w:tc>
        <w:sdt>
          <w:sdtPr>
            <w:rPr>
              <w:lang w:val="sv-SE"/>
            </w:rPr>
            <w:id w:val="1605920025"/>
            <w:placeholder>
              <w:docPart w:val="014D5D309B1A4523A9F9AC3AE6C0B53F"/>
            </w:placeholder>
            <w:text/>
          </w:sdtPr>
          <w:sdtEndPr/>
          <w:sdtContent>
            <w:tc>
              <w:tcPr>
                <w:tcW w:w="2694" w:type="dxa"/>
              </w:tcPr>
              <w:p w14:paraId="7534F3B5" w14:textId="18BD871B" w:rsidR="00501B73" w:rsidRDefault="00E73A85" w:rsidP="00501B73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>0</w:t>
                </w:r>
              </w:p>
            </w:tc>
          </w:sdtContent>
        </w:sdt>
      </w:tr>
      <w:tr w:rsidR="00501B73" w14:paraId="6204BDCD" w14:textId="77777777" w:rsidTr="00EB1D1B">
        <w:tc>
          <w:tcPr>
            <w:tcW w:w="3117" w:type="dxa"/>
            <w:vMerge/>
            <w:shd w:val="clear" w:color="auto" w:fill="FFFFFF" w:themeFill="background1"/>
          </w:tcPr>
          <w:p w14:paraId="58195998" w14:textId="77777777" w:rsidR="00501B73" w:rsidRPr="009F398B" w:rsidRDefault="00501B73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539" w:type="dxa"/>
            <w:shd w:val="clear" w:color="auto" w:fill="FFFFFF" w:themeFill="background1"/>
          </w:tcPr>
          <w:p w14:paraId="5F8F0A83" w14:textId="3841EFED" w:rsidR="00501B73" w:rsidRPr="009F398B" w:rsidRDefault="00501B73" w:rsidP="00501B73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 xml:space="preserve">Antal nyskapade arbetstillfällen </w:t>
            </w:r>
          </w:p>
        </w:tc>
        <w:sdt>
          <w:sdtPr>
            <w:rPr>
              <w:lang w:val="sv-SE"/>
            </w:rPr>
            <w:id w:val="1116028465"/>
            <w:placeholder>
              <w:docPart w:val="8BC030B7F59F47C7A2746F1B956ACD62"/>
            </w:placeholder>
            <w:text/>
          </w:sdtPr>
          <w:sdtEndPr/>
          <w:sdtContent>
            <w:tc>
              <w:tcPr>
                <w:tcW w:w="2694" w:type="dxa"/>
              </w:tcPr>
              <w:p w14:paraId="0D932BD2" w14:textId="05A157AB" w:rsidR="00501B73" w:rsidRDefault="00E73A85" w:rsidP="00501B73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0 </w:t>
                </w:r>
              </w:p>
            </w:tc>
          </w:sdtContent>
        </w:sdt>
      </w:tr>
    </w:tbl>
    <w:p w14:paraId="73911A38" w14:textId="77777777" w:rsidR="009A4593" w:rsidRPr="009A4593" w:rsidRDefault="00501B73" w:rsidP="005E123D">
      <w:pPr>
        <w:rPr>
          <w:rFonts w:ascii="Calibri Light" w:hAnsi="Calibri Light" w:cs="Calibri Light"/>
          <w:sz w:val="22"/>
          <w:szCs w:val="22"/>
          <w:lang w:val="sv-SE"/>
        </w:rPr>
      </w:pPr>
      <w:r w:rsidRPr="009A4593">
        <w:rPr>
          <w:rFonts w:ascii="Calibri Light" w:hAnsi="Calibri Light" w:cs="Calibri Light"/>
          <w:sz w:val="22"/>
          <w:szCs w:val="22"/>
          <w:lang w:val="sv-SE"/>
        </w:rPr>
        <w:t xml:space="preserve">Beskriv </w:t>
      </w:r>
      <w:r w:rsidR="00C101B7" w:rsidRPr="009A4593">
        <w:rPr>
          <w:rFonts w:ascii="Calibri Light" w:hAnsi="Calibri Light" w:cs="Calibri Light"/>
          <w:sz w:val="22"/>
          <w:szCs w:val="22"/>
          <w:lang w:val="sv-SE"/>
        </w:rPr>
        <w:t xml:space="preserve">gärna nya initiativ, kompetens och arbetstillfällen och hur de har skapats: 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Add Special Instructions"/>
      </w:tblPr>
      <w:tblGrid>
        <w:gridCol w:w="9360"/>
      </w:tblGrid>
      <w:tr w:rsidR="009A4593" w:rsidRPr="00D733F0" w14:paraId="5A2E5A1A" w14:textId="77777777" w:rsidTr="00EB1D1B">
        <w:trPr>
          <w:trHeight w:val="1440"/>
        </w:trPr>
        <w:sdt>
          <w:sdtPr>
            <w:rPr>
              <w:lang w:val="sv-SE"/>
            </w:rPr>
            <w:id w:val="836494586"/>
            <w:placeholder>
              <w:docPart w:val="6EC2109B62414726880D6E2BCEB88F4B"/>
            </w:placeholder>
            <w:showingPlcHdr/>
            <w:text/>
          </w:sdtPr>
          <w:sdtEndPr/>
          <w:sdtContent>
            <w:tc>
              <w:tcPr>
                <w:tcW w:w="9360" w:type="dxa"/>
              </w:tcPr>
              <w:p w14:paraId="746ECFFF" w14:textId="5283AF38" w:rsidR="009A4593" w:rsidRPr="0005169D" w:rsidRDefault="00C96312" w:rsidP="004B1C36">
                <w:pPr>
                  <w:pStyle w:val="Tabelltext"/>
                  <w:rPr>
                    <w:lang w:val="sv-SE"/>
                  </w:rPr>
                </w:pPr>
                <w:r w:rsidRPr="007F2A3B">
                  <w:rPr>
                    <w:rStyle w:val="Platshllartext"/>
                    <w:lang w:val="sv-SE"/>
                  </w:rPr>
                  <w:t>Klicka eller tryck här för att ange text.</w:t>
                </w:r>
              </w:p>
            </w:tc>
          </w:sdtContent>
        </w:sdt>
      </w:tr>
    </w:tbl>
    <w:p w14:paraId="79592B2A" w14:textId="40431F35" w:rsidR="00BF2B71" w:rsidRDefault="00BF2B71" w:rsidP="005E123D">
      <w:pPr>
        <w:rPr>
          <w:lang w:val="sv-SE"/>
        </w:rPr>
      </w:pPr>
    </w:p>
    <w:p w14:paraId="6A111296" w14:textId="77777777" w:rsidR="00BF2B71" w:rsidRDefault="00BF2B71">
      <w:pPr>
        <w:spacing w:before="0"/>
        <w:rPr>
          <w:lang w:val="sv-SE"/>
        </w:rPr>
      </w:pPr>
      <w:r>
        <w:rPr>
          <w:lang w:val="sv-SE"/>
        </w:rPr>
        <w:br w:type="page"/>
      </w:r>
    </w:p>
    <w:p w14:paraId="7BF6A5CA" w14:textId="77777777" w:rsidR="00BF2B71" w:rsidRDefault="00BF2B71" w:rsidP="005E123D">
      <w:pPr>
        <w:rPr>
          <w:lang w:val="sv-SE"/>
        </w:rPr>
      </w:pPr>
    </w:p>
    <w:tbl>
      <w:tblPr>
        <w:tblStyle w:val="FieldTripLetter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3539"/>
        <w:gridCol w:w="2693"/>
      </w:tblGrid>
      <w:tr w:rsidR="00C101B7" w14:paraId="70A12DCE" w14:textId="77777777" w:rsidTr="00EB1D1B">
        <w:tc>
          <w:tcPr>
            <w:tcW w:w="311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54473B03" w14:textId="77777777" w:rsidR="00C101B7" w:rsidRPr="007D31F1" w:rsidRDefault="00C101B7" w:rsidP="00EB1D1B">
            <w:pPr>
              <w:rPr>
                <w:rFonts w:ascii="Calibri Light" w:hAnsi="Calibri Light"/>
                <w:b/>
                <w:sz w:val="22"/>
                <w:szCs w:val="22"/>
                <w:lang w:val="sv-SE"/>
              </w:rPr>
            </w:pPr>
            <w:r w:rsidRPr="007D31F1">
              <w:rPr>
                <w:rFonts w:ascii="Calibri Light" w:hAnsi="Calibri Light"/>
                <w:b/>
                <w:sz w:val="22"/>
                <w:szCs w:val="22"/>
                <w:lang w:val="sv-SE"/>
              </w:rPr>
              <w:t xml:space="preserve">Transportmöjligheter </w:t>
            </w:r>
          </w:p>
        </w:tc>
        <w:tc>
          <w:tcPr>
            <w:tcW w:w="353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BAFC36C" w14:textId="77777777" w:rsidR="00C101B7" w:rsidRPr="009F398B" w:rsidRDefault="00C101B7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>Antal nya transportmöjligheter</w:t>
            </w:r>
          </w:p>
        </w:tc>
        <w:sdt>
          <w:sdtPr>
            <w:rPr>
              <w:lang w:val="sv-SE"/>
            </w:rPr>
            <w:id w:val="-958490651"/>
            <w:placeholder>
              <w:docPart w:val="BD9EA1786BC14A54A058BB569924C965"/>
            </w:placeholder>
            <w:text/>
          </w:sdtPr>
          <w:sdtEndPr/>
          <w:sdtContent>
            <w:tc>
              <w:tcPr>
                <w:tcW w:w="2693" w:type="dxa"/>
                <w:tcBorders>
                  <w:top w:val="single" w:sz="4" w:space="0" w:color="auto"/>
                </w:tcBorders>
              </w:tcPr>
              <w:p w14:paraId="30E8DE34" w14:textId="1FDE7654" w:rsidR="00C101B7" w:rsidRDefault="00E73A85" w:rsidP="00C101B7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Fyll i uppnått antal </w:t>
                </w:r>
              </w:p>
            </w:tc>
          </w:sdtContent>
        </w:sdt>
      </w:tr>
      <w:tr w:rsidR="00C101B7" w14:paraId="3771B1E1" w14:textId="77777777" w:rsidTr="00EB1D1B">
        <w:tc>
          <w:tcPr>
            <w:tcW w:w="3118" w:type="dxa"/>
            <w:vMerge/>
            <w:shd w:val="clear" w:color="auto" w:fill="FFFFFF" w:themeFill="background1"/>
          </w:tcPr>
          <w:p w14:paraId="72672B86" w14:textId="77777777" w:rsidR="00C101B7" w:rsidRPr="009F398B" w:rsidRDefault="00C101B7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539" w:type="dxa"/>
            <w:shd w:val="clear" w:color="auto" w:fill="FFFFFF" w:themeFill="background1"/>
          </w:tcPr>
          <w:p w14:paraId="7AFD9EE6" w14:textId="77777777" w:rsidR="00C101B7" w:rsidRPr="009F398B" w:rsidRDefault="00C101B7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 xml:space="preserve">Antal nyskapade arbetstillfällen </w:t>
            </w:r>
          </w:p>
        </w:tc>
        <w:sdt>
          <w:sdtPr>
            <w:rPr>
              <w:lang w:val="sv-SE"/>
            </w:rPr>
            <w:id w:val="1103768970"/>
            <w:placeholder>
              <w:docPart w:val="DC9C8028521F441BA1CD2C888DB82AB1"/>
            </w:placeholder>
            <w:text/>
          </w:sdtPr>
          <w:sdtEndPr/>
          <w:sdtContent>
            <w:tc>
              <w:tcPr>
                <w:tcW w:w="2693" w:type="dxa"/>
              </w:tcPr>
              <w:p w14:paraId="6EC5DB0F" w14:textId="01AF0771" w:rsidR="00C101B7" w:rsidRDefault="00E73A85" w:rsidP="00C101B7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Fyll i uppnått antal </w:t>
                </w:r>
              </w:p>
            </w:tc>
          </w:sdtContent>
        </w:sdt>
      </w:tr>
    </w:tbl>
    <w:p w14:paraId="7AF987C2" w14:textId="77777777" w:rsidR="009A4593" w:rsidRPr="009A4593" w:rsidRDefault="00C101B7" w:rsidP="005E123D">
      <w:pPr>
        <w:rPr>
          <w:rFonts w:ascii="Calibri Light" w:hAnsi="Calibri Light" w:cs="Calibri Light"/>
          <w:sz w:val="22"/>
          <w:szCs w:val="22"/>
          <w:lang w:val="sv-SE"/>
        </w:rPr>
      </w:pPr>
      <w:r w:rsidRPr="009A4593">
        <w:rPr>
          <w:rFonts w:ascii="Calibri Light" w:hAnsi="Calibri Light" w:cs="Calibri Light"/>
          <w:sz w:val="22"/>
          <w:szCs w:val="22"/>
          <w:lang w:val="sv-SE"/>
        </w:rPr>
        <w:t xml:space="preserve">Beskriv gärna nya transportmöjligheter och arbetstillfällen och hur de har skapats: 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Add Special Instructions"/>
      </w:tblPr>
      <w:tblGrid>
        <w:gridCol w:w="9360"/>
      </w:tblGrid>
      <w:tr w:rsidR="009A4593" w:rsidRPr="00D733F0" w14:paraId="1C061FF8" w14:textId="77777777" w:rsidTr="00EB1D1B">
        <w:trPr>
          <w:trHeight w:val="1440"/>
        </w:trPr>
        <w:sdt>
          <w:sdtPr>
            <w:rPr>
              <w:lang w:val="sv-SE"/>
            </w:rPr>
            <w:id w:val="-1548520831"/>
            <w:placeholder>
              <w:docPart w:val="F4B6B0DFD61141E097C1869DEB40EF75"/>
            </w:placeholder>
            <w:showingPlcHdr/>
            <w:text/>
          </w:sdtPr>
          <w:sdtEndPr/>
          <w:sdtContent>
            <w:tc>
              <w:tcPr>
                <w:tcW w:w="9360" w:type="dxa"/>
              </w:tcPr>
              <w:p w14:paraId="0D128F0A" w14:textId="77777777" w:rsidR="009A4593" w:rsidRPr="0005169D" w:rsidRDefault="009A4593" w:rsidP="00EB1D1B">
                <w:pPr>
                  <w:pStyle w:val="Tabelltext"/>
                  <w:rPr>
                    <w:lang w:val="sv-SE"/>
                  </w:rPr>
                </w:pPr>
                <w:r w:rsidRPr="007F2A3B">
                  <w:rPr>
                    <w:rStyle w:val="Platshllartext"/>
                    <w:lang w:val="sv-SE"/>
                  </w:rPr>
                  <w:t>Klicka eller tryck här för att ange text.</w:t>
                </w:r>
              </w:p>
            </w:tc>
          </w:sdtContent>
        </w:sdt>
      </w:tr>
    </w:tbl>
    <w:p w14:paraId="04510BEF" w14:textId="77777777" w:rsidR="00381D68" w:rsidRDefault="00381D68" w:rsidP="005E123D">
      <w:pPr>
        <w:rPr>
          <w:lang w:val="sv-SE"/>
        </w:rPr>
      </w:pPr>
    </w:p>
    <w:p w14:paraId="319EF26F" w14:textId="77777777" w:rsidR="00BF2B71" w:rsidRDefault="00BF2B71" w:rsidP="005E123D">
      <w:pPr>
        <w:rPr>
          <w:lang w:val="sv-SE"/>
        </w:rPr>
      </w:pPr>
    </w:p>
    <w:tbl>
      <w:tblPr>
        <w:tblStyle w:val="FieldTripLetter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3539"/>
        <w:gridCol w:w="2693"/>
      </w:tblGrid>
      <w:tr w:rsidR="00381D68" w14:paraId="18493DD1" w14:textId="77777777" w:rsidTr="00EB1D1B">
        <w:tc>
          <w:tcPr>
            <w:tcW w:w="3118" w:type="dxa"/>
            <w:vMerge w:val="restart"/>
            <w:shd w:val="clear" w:color="auto" w:fill="FFFFFF" w:themeFill="background1"/>
          </w:tcPr>
          <w:p w14:paraId="4D6D3EFF" w14:textId="77777777" w:rsidR="00381D68" w:rsidRPr="007D31F1" w:rsidRDefault="00381D68" w:rsidP="00EB1D1B">
            <w:pPr>
              <w:rPr>
                <w:rFonts w:ascii="Calibri Light" w:hAnsi="Calibri Light"/>
                <w:b/>
                <w:sz w:val="22"/>
                <w:szCs w:val="22"/>
                <w:lang w:val="sv-SE"/>
              </w:rPr>
            </w:pPr>
            <w:r w:rsidRPr="007D31F1">
              <w:rPr>
                <w:rFonts w:ascii="Calibri Light" w:hAnsi="Calibri Light"/>
                <w:b/>
                <w:sz w:val="22"/>
                <w:szCs w:val="22"/>
                <w:lang w:val="sv-SE"/>
              </w:rPr>
              <w:t xml:space="preserve">Förädlade lokala resurser </w:t>
            </w:r>
          </w:p>
        </w:tc>
        <w:tc>
          <w:tcPr>
            <w:tcW w:w="3539" w:type="dxa"/>
            <w:shd w:val="clear" w:color="auto" w:fill="FFFFFF" w:themeFill="background1"/>
          </w:tcPr>
          <w:p w14:paraId="73169B45" w14:textId="77777777" w:rsidR="00381D68" w:rsidRPr="009F398B" w:rsidRDefault="00381D68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>Antal nya lokala produkter och tjänster</w:t>
            </w:r>
          </w:p>
        </w:tc>
        <w:sdt>
          <w:sdtPr>
            <w:rPr>
              <w:color w:val="auto"/>
              <w:lang w:val="sv-SE"/>
            </w:rPr>
            <w:id w:val="-346494528"/>
            <w:placeholder>
              <w:docPart w:val="463FA62358F24170B342D8D5AB1580C5"/>
            </w:placeholder>
            <w:text/>
          </w:sdtPr>
          <w:sdtEndPr/>
          <w:sdtContent>
            <w:tc>
              <w:tcPr>
                <w:tcW w:w="2693" w:type="dxa"/>
              </w:tcPr>
              <w:p w14:paraId="454F8FB7" w14:textId="7D4425AD" w:rsidR="00381D68" w:rsidRDefault="00E73A85" w:rsidP="00381D68">
                <w:pPr>
                  <w:rPr>
                    <w:lang w:val="sv-SE"/>
                  </w:rPr>
                </w:pPr>
                <w:r>
                  <w:rPr>
                    <w:color w:val="auto"/>
                    <w:lang w:val="sv-SE"/>
                  </w:rPr>
                  <w:t>Fyll i uppnått antal</w:t>
                </w:r>
              </w:p>
            </w:tc>
          </w:sdtContent>
        </w:sdt>
      </w:tr>
      <w:tr w:rsidR="00381D68" w14:paraId="7B1E92C8" w14:textId="77777777" w:rsidTr="00EB1D1B">
        <w:tc>
          <w:tcPr>
            <w:tcW w:w="3118" w:type="dxa"/>
            <w:vMerge/>
            <w:shd w:val="clear" w:color="auto" w:fill="FFFFFF" w:themeFill="background1"/>
          </w:tcPr>
          <w:p w14:paraId="4CD548B3" w14:textId="77777777" w:rsidR="00381D68" w:rsidRPr="009F398B" w:rsidRDefault="00381D68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539" w:type="dxa"/>
            <w:shd w:val="clear" w:color="auto" w:fill="FFFFFF" w:themeFill="background1"/>
          </w:tcPr>
          <w:p w14:paraId="2D52E9B3" w14:textId="77777777" w:rsidR="00381D68" w:rsidRPr="009F398B" w:rsidRDefault="00381D68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 xml:space="preserve">Antal nyskapade arbetstillfällen </w:t>
            </w:r>
          </w:p>
        </w:tc>
        <w:sdt>
          <w:sdtPr>
            <w:rPr>
              <w:lang w:val="sv-SE"/>
            </w:rPr>
            <w:id w:val="489915985"/>
            <w:placeholder>
              <w:docPart w:val="B3B59F8B823F4BB6A0B762F304FC7371"/>
            </w:placeholder>
            <w:text/>
          </w:sdtPr>
          <w:sdtEndPr/>
          <w:sdtContent>
            <w:tc>
              <w:tcPr>
                <w:tcW w:w="2693" w:type="dxa"/>
              </w:tcPr>
              <w:p w14:paraId="60DC365E" w14:textId="18B40080" w:rsidR="00381D68" w:rsidRDefault="00E73A85" w:rsidP="00381D68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Fyll i uppnått antal </w:t>
                </w:r>
              </w:p>
            </w:tc>
          </w:sdtContent>
        </w:sdt>
      </w:tr>
      <w:tr w:rsidR="00381D68" w14:paraId="6A49B0A5" w14:textId="77777777" w:rsidTr="00EB1D1B">
        <w:tc>
          <w:tcPr>
            <w:tcW w:w="3118" w:type="dxa"/>
            <w:vMerge/>
            <w:shd w:val="clear" w:color="auto" w:fill="FFFFFF" w:themeFill="background1"/>
          </w:tcPr>
          <w:p w14:paraId="5EF1EC4E" w14:textId="77777777" w:rsidR="00381D68" w:rsidRPr="009F398B" w:rsidRDefault="00381D68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539" w:type="dxa"/>
            <w:shd w:val="clear" w:color="auto" w:fill="FFFFFF" w:themeFill="background1"/>
          </w:tcPr>
          <w:p w14:paraId="02034AAD" w14:textId="480590E7" w:rsidR="00381D68" w:rsidRPr="009F398B" w:rsidRDefault="00381D68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>Antal nyskapad</w:t>
            </w:r>
            <w:r w:rsidR="00C96312">
              <w:rPr>
                <w:rFonts w:ascii="Calibri Light" w:hAnsi="Calibri Light"/>
                <w:sz w:val="22"/>
                <w:szCs w:val="22"/>
                <w:lang w:val="sv-SE"/>
              </w:rPr>
              <w:t>e</w:t>
            </w: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 xml:space="preserve"> arbetstillfällen i små och medelstora företag</w:t>
            </w:r>
          </w:p>
        </w:tc>
        <w:sdt>
          <w:sdtPr>
            <w:rPr>
              <w:lang w:val="sv-SE"/>
            </w:rPr>
            <w:id w:val="-350408638"/>
            <w:placeholder>
              <w:docPart w:val="B764CA9F86B442D98641A82DF7BF0397"/>
            </w:placeholder>
            <w:text/>
          </w:sdtPr>
          <w:sdtEndPr/>
          <w:sdtContent>
            <w:tc>
              <w:tcPr>
                <w:tcW w:w="2693" w:type="dxa"/>
              </w:tcPr>
              <w:p w14:paraId="53547642" w14:textId="254AD05C" w:rsidR="00381D68" w:rsidRDefault="00E73A85" w:rsidP="00381D68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Fyll i uppnått antal </w:t>
                </w:r>
              </w:p>
            </w:tc>
          </w:sdtContent>
        </w:sdt>
      </w:tr>
      <w:tr w:rsidR="00381D68" w14:paraId="25EBAA29" w14:textId="77777777" w:rsidTr="00EB1D1B">
        <w:tc>
          <w:tcPr>
            <w:tcW w:w="3118" w:type="dxa"/>
            <w:vMerge/>
            <w:shd w:val="clear" w:color="auto" w:fill="FFFFFF" w:themeFill="background1"/>
          </w:tcPr>
          <w:p w14:paraId="280AA5A6" w14:textId="77777777" w:rsidR="00381D68" w:rsidRPr="009F398B" w:rsidRDefault="00381D68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539" w:type="dxa"/>
            <w:shd w:val="clear" w:color="auto" w:fill="FFFFFF" w:themeFill="background1"/>
          </w:tcPr>
          <w:p w14:paraId="3B81A6E0" w14:textId="77777777" w:rsidR="00381D68" w:rsidRPr="009F398B" w:rsidRDefault="00381D68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 xml:space="preserve">Antal små och medelstora företag som stärkt utvecklingsområdet </w:t>
            </w:r>
          </w:p>
        </w:tc>
        <w:sdt>
          <w:sdtPr>
            <w:rPr>
              <w:lang w:val="sv-SE"/>
            </w:rPr>
            <w:id w:val="-1777700941"/>
            <w:placeholder>
              <w:docPart w:val="36708374BAE24A8DB9CB6DC7DBC1E49E"/>
            </w:placeholder>
            <w:text/>
          </w:sdtPr>
          <w:sdtEndPr/>
          <w:sdtContent>
            <w:tc>
              <w:tcPr>
                <w:tcW w:w="2693" w:type="dxa"/>
              </w:tcPr>
              <w:p w14:paraId="77EBA37B" w14:textId="5F50DEE4" w:rsidR="00381D68" w:rsidRDefault="00E73A85" w:rsidP="00381D68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Fyll i uppnått antal </w:t>
                </w:r>
              </w:p>
            </w:tc>
          </w:sdtContent>
        </w:sdt>
      </w:tr>
      <w:tr w:rsidR="00381D68" w14:paraId="5525060E" w14:textId="77777777" w:rsidTr="00EB1D1B">
        <w:tc>
          <w:tcPr>
            <w:tcW w:w="3118" w:type="dxa"/>
            <w:vMerge/>
            <w:shd w:val="clear" w:color="auto" w:fill="FFFFFF" w:themeFill="background1"/>
          </w:tcPr>
          <w:p w14:paraId="5CEB9FC3" w14:textId="77777777" w:rsidR="00381D68" w:rsidRPr="009F398B" w:rsidRDefault="00381D68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539" w:type="dxa"/>
            <w:shd w:val="clear" w:color="auto" w:fill="FFFFFF" w:themeFill="background1"/>
          </w:tcPr>
          <w:p w14:paraId="565CF6DF" w14:textId="77777777" w:rsidR="00381D68" w:rsidRPr="009F398B" w:rsidRDefault="00381D68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 xml:space="preserve">Antal företag som får stöd </w:t>
            </w:r>
          </w:p>
        </w:tc>
        <w:sdt>
          <w:sdtPr>
            <w:rPr>
              <w:lang w:val="sv-SE"/>
            </w:rPr>
            <w:id w:val="-1020862898"/>
            <w:placeholder>
              <w:docPart w:val="F0D8F783BE0C467F9528B6F85D86979F"/>
            </w:placeholder>
            <w:text/>
          </w:sdtPr>
          <w:sdtEndPr/>
          <w:sdtContent>
            <w:tc>
              <w:tcPr>
                <w:tcW w:w="2693" w:type="dxa"/>
              </w:tcPr>
              <w:p w14:paraId="4777AC97" w14:textId="669A8307" w:rsidR="00381D68" w:rsidRDefault="00E73A85" w:rsidP="00381D68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Fyll i uppnått antal </w:t>
                </w:r>
              </w:p>
            </w:tc>
          </w:sdtContent>
        </w:sdt>
      </w:tr>
      <w:tr w:rsidR="00381D68" w14:paraId="30CFCAAA" w14:textId="77777777" w:rsidTr="00EB1D1B">
        <w:tc>
          <w:tcPr>
            <w:tcW w:w="311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86621D4" w14:textId="77777777" w:rsidR="00381D68" w:rsidRPr="009F398B" w:rsidRDefault="00381D68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5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2C7438" w14:textId="77777777" w:rsidR="00381D68" w:rsidRPr="009F398B" w:rsidRDefault="00381D68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 xml:space="preserve">Antal organisationer som får stöd </w:t>
            </w:r>
          </w:p>
        </w:tc>
        <w:sdt>
          <w:sdtPr>
            <w:rPr>
              <w:lang w:val="sv-SE"/>
            </w:rPr>
            <w:id w:val="1327639817"/>
            <w:placeholder>
              <w:docPart w:val="C6E2973DAB09458BAE788D7889C1ABE6"/>
            </w:placeholder>
            <w:text/>
          </w:sdtPr>
          <w:sdtEndPr/>
          <w:sdtContent>
            <w:tc>
              <w:tcPr>
                <w:tcW w:w="2693" w:type="dxa"/>
                <w:tcBorders>
                  <w:bottom w:val="single" w:sz="4" w:space="0" w:color="auto"/>
                </w:tcBorders>
              </w:tcPr>
              <w:p w14:paraId="317356A5" w14:textId="63F293AA" w:rsidR="00381D68" w:rsidRDefault="00E73A85" w:rsidP="00381D68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Fyll i uppnått antal </w:t>
                </w:r>
              </w:p>
            </w:tc>
          </w:sdtContent>
        </w:sdt>
      </w:tr>
    </w:tbl>
    <w:p w14:paraId="4DBC1675" w14:textId="133F466C" w:rsidR="009A4593" w:rsidRPr="009A4593" w:rsidRDefault="00381D68" w:rsidP="005E123D">
      <w:pPr>
        <w:rPr>
          <w:rFonts w:ascii="Calibri Light" w:hAnsi="Calibri Light" w:cs="Calibri Light"/>
          <w:sz w:val="22"/>
          <w:szCs w:val="22"/>
          <w:lang w:val="sv-SE"/>
        </w:rPr>
      </w:pPr>
      <w:r w:rsidRPr="009A4593">
        <w:rPr>
          <w:rFonts w:ascii="Calibri Light" w:hAnsi="Calibri Light" w:cs="Calibri Light"/>
          <w:sz w:val="22"/>
          <w:szCs w:val="22"/>
          <w:lang w:val="sv-SE"/>
        </w:rPr>
        <w:t xml:space="preserve">Beskriv gärna </w:t>
      </w:r>
      <w:r w:rsidR="007F2A3B">
        <w:rPr>
          <w:rFonts w:ascii="Calibri Light" w:hAnsi="Calibri Light" w:cs="Calibri Light"/>
          <w:sz w:val="22"/>
          <w:szCs w:val="22"/>
          <w:lang w:val="sv-SE"/>
        </w:rPr>
        <w:t xml:space="preserve">antal </w:t>
      </w:r>
      <w:r w:rsidRPr="009A4593">
        <w:rPr>
          <w:rFonts w:ascii="Calibri Light" w:hAnsi="Calibri Light" w:cs="Calibri Light"/>
          <w:sz w:val="22"/>
          <w:szCs w:val="22"/>
          <w:lang w:val="sv-SE"/>
        </w:rPr>
        <w:t xml:space="preserve">nya produkter, </w:t>
      </w:r>
      <w:r w:rsidR="009A4593">
        <w:rPr>
          <w:rFonts w:ascii="Calibri Light" w:hAnsi="Calibri Light" w:cs="Calibri Light"/>
          <w:sz w:val="22"/>
          <w:szCs w:val="22"/>
          <w:lang w:val="sv-SE"/>
        </w:rPr>
        <w:t xml:space="preserve">tjänster och </w:t>
      </w:r>
      <w:r w:rsidRPr="009A4593">
        <w:rPr>
          <w:rFonts w:ascii="Calibri Light" w:hAnsi="Calibri Light" w:cs="Calibri Light"/>
          <w:sz w:val="22"/>
          <w:szCs w:val="22"/>
          <w:lang w:val="sv-SE"/>
        </w:rPr>
        <w:t>arbetstillfällen</w:t>
      </w:r>
      <w:r w:rsidR="009A4593">
        <w:rPr>
          <w:rFonts w:ascii="Calibri Light" w:hAnsi="Calibri Light" w:cs="Calibri Light"/>
          <w:sz w:val="22"/>
          <w:szCs w:val="22"/>
          <w:lang w:val="sv-SE"/>
        </w:rPr>
        <w:t xml:space="preserve"> samt</w:t>
      </w:r>
      <w:r w:rsidRPr="009A4593">
        <w:rPr>
          <w:rFonts w:ascii="Calibri Light" w:hAnsi="Calibri Light" w:cs="Calibri Light"/>
          <w:sz w:val="22"/>
          <w:szCs w:val="22"/>
          <w:lang w:val="sv-SE"/>
        </w:rPr>
        <w:t xml:space="preserve"> företag och organisationer som får stöd och hur dessa har skapats: 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Add Special Instructions"/>
      </w:tblPr>
      <w:tblGrid>
        <w:gridCol w:w="9360"/>
      </w:tblGrid>
      <w:tr w:rsidR="009A4593" w:rsidRPr="00D733F0" w14:paraId="78904AA5" w14:textId="77777777" w:rsidTr="00EB1D1B">
        <w:trPr>
          <w:trHeight w:val="1440"/>
        </w:trPr>
        <w:sdt>
          <w:sdtPr>
            <w:rPr>
              <w:color w:val="808080"/>
              <w:lang w:val="sv-SE"/>
            </w:rPr>
            <w:id w:val="-2022930082"/>
            <w:placeholder>
              <w:docPart w:val="031010F78A7146A1892D078557EF7D0F"/>
            </w:placeholder>
            <w:text/>
          </w:sdtPr>
          <w:sdtEndPr/>
          <w:sdtContent>
            <w:tc>
              <w:tcPr>
                <w:tcW w:w="9360" w:type="dxa"/>
              </w:tcPr>
              <w:p w14:paraId="15C66EAB" w14:textId="5004DCDE" w:rsidR="009A4593" w:rsidRPr="0005169D" w:rsidRDefault="00E73A85" w:rsidP="00EB1D1B">
                <w:pPr>
                  <w:pStyle w:val="Tabelltext"/>
                  <w:rPr>
                    <w:lang w:val="sv-SE"/>
                  </w:rPr>
                </w:pPr>
                <w:r>
                  <w:rPr>
                    <w:color w:val="808080"/>
                    <w:lang w:val="sv-SE"/>
                  </w:rPr>
                  <w:t>Klicka eller tryck här för att ange text.</w:t>
                </w:r>
              </w:p>
            </w:tc>
          </w:sdtContent>
        </w:sdt>
      </w:tr>
    </w:tbl>
    <w:p w14:paraId="6C90D849" w14:textId="77777777" w:rsidR="003E6CCB" w:rsidRDefault="003E6CCB">
      <w:pPr>
        <w:pStyle w:val="Rubrik1"/>
        <w:rPr>
          <w:rFonts w:asciiTheme="minorHAnsi" w:eastAsiaTheme="minorHAnsi" w:hAnsiTheme="minorHAnsi" w:cstheme="minorBidi"/>
          <w:b w:val="0"/>
          <w:bCs w:val="0"/>
          <w:color w:val="404040" w:themeColor="text1" w:themeTint="BF"/>
          <w:sz w:val="18"/>
          <w:szCs w:val="18"/>
          <w:lang w:val="sv-SE"/>
        </w:rPr>
      </w:pPr>
    </w:p>
    <w:p w14:paraId="4CB940B5" w14:textId="79F42B5A" w:rsidR="00BF2B71" w:rsidRPr="00BF2B71" w:rsidRDefault="00BF2B71" w:rsidP="00BF2B71">
      <w:pPr>
        <w:spacing w:before="0"/>
        <w:rPr>
          <w:lang w:val="sv-SE"/>
        </w:rPr>
      </w:pPr>
      <w:r>
        <w:rPr>
          <w:lang w:val="sv-SE"/>
        </w:rPr>
        <w:br w:type="page"/>
      </w:r>
    </w:p>
    <w:p w14:paraId="67C5270D" w14:textId="172147A2" w:rsidR="00891E3E" w:rsidRDefault="003E6CCB" w:rsidP="00891E3E">
      <w:pPr>
        <w:pStyle w:val="Rubrik1"/>
        <w:numPr>
          <w:ilvl w:val="0"/>
          <w:numId w:val="1"/>
        </w:numPr>
        <w:rPr>
          <w:rFonts w:ascii="Calibri Light" w:hAnsi="Calibri Light"/>
          <w:b w:val="0"/>
          <w:lang w:val="sv-SE"/>
        </w:rPr>
      </w:pPr>
      <w:r>
        <w:rPr>
          <w:rFonts w:ascii="Calibri Light" w:hAnsi="Calibri Light"/>
          <w:b w:val="0"/>
          <w:lang w:val="sv-SE"/>
        </w:rPr>
        <w:lastRenderedPageBreak/>
        <w:t>Hur har projektet bidragit till att uppfylla Astrid Lindgrens He</w:t>
      </w:r>
      <w:r w:rsidR="00612085">
        <w:rPr>
          <w:rFonts w:ascii="Calibri Light" w:hAnsi="Calibri Light"/>
          <w:b w:val="0"/>
          <w:lang w:val="sv-SE"/>
        </w:rPr>
        <w:t xml:space="preserve">mbygds horisontella mål om </w:t>
      </w:r>
      <w:r w:rsidR="00612085" w:rsidRPr="00612085">
        <w:rPr>
          <w:rFonts w:ascii="Calibri Light" w:hAnsi="Calibri Light"/>
          <w:b w:val="0"/>
          <w:i/>
          <w:lang w:val="sv-SE"/>
        </w:rPr>
        <w:t>jämställdhet, hållbarhet, mångfald och ungas delaktighet</w:t>
      </w:r>
      <w:r w:rsidR="009543B6">
        <w:rPr>
          <w:rFonts w:ascii="Calibri Light" w:hAnsi="Calibri Light"/>
          <w:b w:val="0"/>
          <w:lang w:val="sv-SE"/>
        </w:rPr>
        <w:t>?</w:t>
      </w:r>
      <w:r w:rsidR="009543B6">
        <w:rPr>
          <w:rFonts w:ascii="Calibri Light" w:hAnsi="Calibri Light"/>
          <w:b w:val="0"/>
          <w:lang w:val="sv-SE"/>
        </w:rPr>
        <w:tab/>
      </w:r>
      <w:r w:rsidR="009543B6">
        <w:rPr>
          <w:rFonts w:ascii="Calibri Light" w:hAnsi="Calibri Light"/>
          <w:b w:val="0"/>
          <w:lang w:val="sv-SE"/>
        </w:rPr>
        <w:tab/>
      </w:r>
      <w:r w:rsidR="009543B6">
        <w:rPr>
          <w:rFonts w:ascii="Calibri Light" w:hAnsi="Calibri Light"/>
          <w:b w:val="0"/>
          <w:lang w:val="sv-SE"/>
        </w:rPr>
        <w:tab/>
      </w:r>
      <w:r w:rsidR="009543B6">
        <w:rPr>
          <w:rFonts w:ascii="Calibri Light" w:hAnsi="Calibri Light"/>
          <w:b w:val="0"/>
          <w:lang w:val="sv-SE"/>
        </w:rPr>
        <w:tab/>
      </w:r>
      <w:r w:rsidR="009543B6">
        <w:rPr>
          <w:rFonts w:ascii="Calibri Light" w:hAnsi="Calibri Light"/>
          <w:b w:val="0"/>
          <w:lang w:val="sv-SE"/>
        </w:rPr>
        <w:tab/>
      </w:r>
      <w:r w:rsidR="00612085">
        <w:rPr>
          <w:rFonts w:ascii="Calibri Light" w:hAnsi="Calibri Light"/>
          <w:b w:val="0"/>
          <w:lang w:val="sv-SE"/>
        </w:rPr>
        <w:t xml:space="preserve">  Fyll i utfallet av projektet för </w:t>
      </w:r>
      <w:r w:rsidR="00BF2B71">
        <w:rPr>
          <w:rFonts w:ascii="Calibri Light" w:hAnsi="Calibri Light"/>
          <w:b w:val="0"/>
          <w:color w:val="auto"/>
          <w:lang w:val="sv-SE"/>
        </w:rPr>
        <w:t>varje</w:t>
      </w:r>
      <w:r w:rsidR="00612085" w:rsidRPr="00612085">
        <w:rPr>
          <w:rFonts w:ascii="Calibri Light" w:hAnsi="Calibri Light"/>
          <w:b w:val="0"/>
          <w:color w:val="FF0000"/>
          <w:lang w:val="sv-SE"/>
        </w:rPr>
        <w:t xml:space="preserve"> </w:t>
      </w:r>
      <w:r w:rsidR="00612085">
        <w:rPr>
          <w:rFonts w:ascii="Calibri Light" w:hAnsi="Calibri Light"/>
          <w:b w:val="0"/>
          <w:lang w:val="sv-SE"/>
        </w:rPr>
        <w:t xml:space="preserve">mål. </w:t>
      </w:r>
    </w:p>
    <w:p w14:paraId="72C5D67C" w14:textId="77777777" w:rsidR="009543B6" w:rsidRPr="009543B6" w:rsidRDefault="009543B6" w:rsidP="009543B6">
      <w:pPr>
        <w:rPr>
          <w:lang w:val="sv-SE"/>
        </w:rPr>
      </w:pPr>
    </w:p>
    <w:tbl>
      <w:tblPr>
        <w:tblStyle w:val="FieldTripLetter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3452"/>
        <w:gridCol w:w="2590"/>
      </w:tblGrid>
      <w:tr w:rsidR="002E7472" w14:paraId="2D72F126" w14:textId="77777777" w:rsidTr="00EB1D1B">
        <w:tc>
          <w:tcPr>
            <w:tcW w:w="3020" w:type="dxa"/>
            <w:vMerge w:val="restart"/>
            <w:shd w:val="clear" w:color="auto" w:fill="FFFFFF" w:themeFill="background1"/>
          </w:tcPr>
          <w:p w14:paraId="678B51CE" w14:textId="55B52B22" w:rsidR="002E7472" w:rsidRPr="007D31F1" w:rsidRDefault="002E7472" w:rsidP="00EB1D1B">
            <w:pPr>
              <w:rPr>
                <w:rFonts w:ascii="Calibri Light" w:hAnsi="Calibri Light"/>
                <w:b/>
                <w:sz w:val="22"/>
                <w:szCs w:val="22"/>
                <w:lang w:val="sv-SE"/>
              </w:rPr>
            </w:pPr>
            <w:r>
              <w:rPr>
                <w:rFonts w:ascii="Calibri Light" w:hAnsi="Calibri Light"/>
                <w:b/>
                <w:sz w:val="22"/>
                <w:szCs w:val="22"/>
                <w:lang w:val="sv-SE"/>
              </w:rPr>
              <w:t xml:space="preserve"> Jämställdhet</w:t>
            </w:r>
            <w:r w:rsidRPr="007D31F1">
              <w:rPr>
                <w:rFonts w:ascii="Calibri Light" w:hAnsi="Calibri Light"/>
                <w:b/>
                <w:sz w:val="22"/>
                <w:szCs w:val="22"/>
                <w:lang w:val="sv-SE"/>
              </w:rPr>
              <w:t xml:space="preserve"> </w:t>
            </w:r>
          </w:p>
        </w:tc>
        <w:tc>
          <w:tcPr>
            <w:tcW w:w="3452" w:type="dxa"/>
            <w:shd w:val="clear" w:color="auto" w:fill="FFFFFF" w:themeFill="background1"/>
          </w:tcPr>
          <w:p w14:paraId="66CE47D8" w14:textId="77777777" w:rsidR="002E7472" w:rsidRPr="009F398B" w:rsidRDefault="002E7472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>
              <w:rPr>
                <w:rFonts w:ascii="Calibri Light" w:hAnsi="Calibri Light"/>
                <w:sz w:val="22"/>
                <w:szCs w:val="22"/>
                <w:lang w:val="sv-SE"/>
              </w:rPr>
              <w:t>Hur många kvinnor deltar i projektet, är projektledare och/eller aktiva i projektgruppen</w:t>
            </w:r>
          </w:p>
        </w:tc>
        <w:sdt>
          <w:sdtPr>
            <w:rPr>
              <w:lang w:val="sv-SE"/>
            </w:rPr>
            <w:id w:val="-1658756680"/>
            <w:placeholder>
              <w:docPart w:val="1279B77985044E5F9689C0991D593F45"/>
            </w:placeholder>
            <w:text/>
          </w:sdtPr>
          <w:sdtEndPr/>
          <w:sdtContent>
            <w:tc>
              <w:tcPr>
                <w:tcW w:w="2590" w:type="dxa"/>
              </w:tcPr>
              <w:p w14:paraId="12A70B8E" w14:textId="5317C38E" w:rsidR="002E7472" w:rsidRDefault="00E73A85" w:rsidP="00EB1D1B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>0</w:t>
                </w:r>
              </w:p>
            </w:tc>
          </w:sdtContent>
        </w:sdt>
      </w:tr>
      <w:tr w:rsidR="002E7472" w14:paraId="330AC8DA" w14:textId="77777777" w:rsidTr="00EB1D1B">
        <w:tc>
          <w:tcPr>
            <w:tcW w:w="3020" w:type="dxa"/>
            <w:vMerge/>
            <w:shd w:val="clear" w:color="auto" w:fill="FFFFFF" w:themeFill="background1"/>
          </w:tcPr>
          <w:p w14:paraId="2D99F8E0" w14:textId="77777777" w:rsidR="002E7472" w:rsidRPr="009F398B" w:rsidRDefault="002E7472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452" w:type="dxa"/>
            <w:shd w:val="clear" w:color="auto" w:fill="FFFFFF" w:themeFill="background1"/>
          </w:tcPr>
          <w:p w14:paraId="06ED7A74" w14:textId="77777777" w:rsidR="002E7472" w:rsidRPr="009F398B" w:rsidRDefault="002E7472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>
              <w:rPr>
                <w:rFonts w:ascii="Calibri Light" w:hAnsi="Calibri Light"/>
                <w:sz w:val="22"/>
                <w:szCs w:val="22"/>
                <w:lang w:val="sv-SE"/>
              </w:rPr>
              <w:t>Hur många män deltar i projektet, är projektledare och/eller aktiva i projektgruppen</w:t>
            </w:r>
          </w:p>
        </w:tc>
        <w:sdt>
          <w:sdtPr>
            <w:rPr>
              <w:lang w:val="sv-SE"/>
            </w:rPr>
            <w:id w:val="605243293"/>
            <w:placeholder>
              <w:docPart w:val="59DB36F3EBCA43FEAFD1053C0B694358"/>
            </w:placeholder>
            <w:text/>
          </w:sdtPr>
          <w:sdtEndPr/>
          <w:sdtContent>
            <w:tc>
              <w:tcPr>
                <w:tcW w:w="2590" w:type="dxa"/>
              </w:tcPr>
              <w:p w14:paraId="5F7F55C8" w14:textId="1690E3B0" w:rsidR="002E7472" w:rsidRDefault="00E73A85" w:rsidP="00EB1D1B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0 </w:t>
                </w:r>
              </w:p>
            </w:tc>
          </w:sdtContent>
        </w:sdt>
      </w:tr>
      <w:tr w:rsidR="002E7472" w:rsidRPr="00E451D3" w14:paraId="12B8B6A0" w14:textId="77777777" w:rsidTr="00EB1D1B">
        <w:tc>
          <w:tcPr>
            <w:tcW w:w="3020" w:type="dxa"/>
            <w:vMerge/>
            <w:shd w:val="clear" w:color="auto" w:fill="FFFFFF" w:themeFill="background1"/>
          </w:tcPr>
          <w:p w14:paraId="3FC81BF3" w14:textId="77777777" w:rsidR="002E7472" w:rsidRPr="009F398B" w:rsidRDefault="002E7472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452" w:type="dxa"/>
            <w:shd w:val="clear" w:color="auto" w:fill="FFFFFF" w:themeFill="background1"/>
          </w:tcPr>
          <w:p w14:paraId="7AE5216D" w14:textId="77777777" w:rsidR="002E7472" w:rsidRPr="009F398B" w:rsidRDefault="002E7472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>
              <w:rPr>
                <w:rFonts w:ascii="Calibri Light" w:hAnsi="Calibri Light"/>
                <w:sz w:val="22"/>
                <w:szCs w:val="22"/>
                <w:lang w:val="sv-SE"/>
              </w:rPr>
              <w:t>Projektet vänder sig till kvinnor</w:t>
            </w:r>
          </w:p>
        </w:tc>
        <w:sdt>
          <w:sdtPr>
            <w:rPr>
              <w:lang w:val="sv-SE"/>
            </w:rPr>
            <w:id w:val="-1221583060"/>
            <w:placeholder>
              <w:docPart w:val="D1CDEF728C0D4207947C303BE21BA33A"/>
            </w:placeholder>
            <w:showingPlcHdr/>
            <w:text/>
          </w:sdtPr>
          <w:sdtEndPr/>
          <w:sdtContent>
            <w:tc>
              <w:tcPr>
                <w:tcW w:w="2590" w:type="dxa"/>
              </w:tcPr>
              <w:p w14:paraId="43403EDF" w14:textId="6473473D" w:rsidR="002E7472" w:rsidRDefault="00C96312" w:rsidP="00EB1D1B">
                <w:pPr>
                  <w:rPr>
                    <w:lang w:val="sv-SE"/>
                  </w:rPr>
                </w:pPr>
                <w:r w:rsidRPr="00C1154B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2E7472" w:rsidRPr="00E451D3" w14:paraId="7D6C7B0B" w14:textId="77777777" w:rsidTr="00EB1D1B">
        <w:tc>
          <w:tcPr>
            <w:tcW w:w="3020" w:type="dxa"/>
            <w:vMerge/>
            <w:shd w:val="clear" w:color="auto" w:fill="FFFFFF" w:themeFill="background1"/>
          </w:tcPr>
          <w:p w14:paraId="5342C1C9" w14:textId="77777777" w:rsidR="002E7472" w:rsidRPr="009F398B" w:rsidRDefault="002E7472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452" w:type="dxa"/>
            <w:shd w:val="clear" w:color="auto" w:fill="FFFFFF" w:themeFill="background1"/>
          </w:tcPr>
          <w:p w14:paraId="4311158F" w14:textId="77777777" w:rsidR="002E7472" w:rsidRPr="009F398B" w:rsidRDefault="002E7472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>
              <w:rPr>
                <w:rFonts w:ascii="Calibri Light" w:hAnsi="Calibri Light"/>
                <w:sz w:val="22"/>
                <w:szCs w:val="22"/>
                <w:lang w:val="sv-SE"/>
              </w:rPr>
              <w:t>Projektet vänder sig till män</w:t>
            </w: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 xml:space="preserve"> </w:t>
            </w:r>
          </w:p>
        </w:tc>
        <w:sdt>
          <w:sdtPr>
            <w:rPr>
              <w:lang w:val="sv-SE"/>
            </w:rPr>
            <w:id w:val="694814337"/>
            <w:placeholder>
              <w:docPart w:val="639DF14DADF5449AAF2EAFD3FBA3AA12"/>
            </w:placeholder>
            <w:showingPlcHdr/>
            <w:text/>
          </w:sdtPr>
          <w:sdtEndPr/>
          <w:sdtContent>
            <w:tc>
              <w:tcPr>
                <w:tcW w:w="2590" w:type="dxa"/>
              </w:tcPr>
              <w:p w14:paraId="0174EB1D" w14:textId="64767DB3" w:rsidR="002E7472" w:rsidRDefault="00C96312" w:rsidP="00EB1D1B">
                <w:pPr>
                  <w:rPr>
                    <w:lang w:val="sv-SE"/>
                  </w:rPr>
                </w:pPr>
                <w:r w:rsidRPr="00C1154B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32BEE3BE" w14:textId="2030FE3E" w:rsidR="00C67979" w:rsidRPr="004D4533" w:rsidRDefault="00A33956">
      <w:pPr>
        <w:pStyle w:val="Rubrik1"/>
        <w:rPr>
          <w:rFonts w:ascii="Calibri Light" w:hAnsi="Calibri Light"/>
          <w:b w:val="0"/>
          <w:lang w:val="sv-SE"/>
        </w:rPr>
      </w:pPr>
      <w:r>
        <w:rPr>
          <w:rFonts w:ascii="Calibri Light" w:hAnsi="Calibri Light"/>
          <w:b w:val="0"/>
          <w:lang w:val="sv-SE"/>
        </w:rPr>
        <w:t>Hur har projektet</w:t>
      </w:r>
      <w:r w:rsidR="002E7472">
        <w:rPr>
          <w:rFonts w:ascii="Calibri Light" w:hAnsi="Calibri Light"/>
          <w:b w:val="0"/>
          <w:lang w:val="sv-SE"/>
        </w:rPr>
        <w:t xml:space="preserve"> bidragit till ökad jämställdhet</w:t>
      </w:r>
      <w:r>
        <w:rPr>
          <w:rFonts w:ascii="Calibri Light" w:hAnsi="Calibri Light"/>
          <w:b w:val="0"/>
          <w:lang w:val="sv-SE"/>
        </w:rPr>
        <w:t>?</w:t>
      </w:r>
      <w:r w:rsidR="002E7472">
        <w:rPr>
          <w:rFonts w:ascii="Calibri Light" w:hAnsi="Calibri Light"/>
          <w:b w:val="0"/>
          <w:lang w:val="sv-SE"/>
        </w:rPr>
        <w:t xml:space="preserve"> Specificera </w:t>
      </w:r>
      <w:r w:rsidR="009F398B">
        <w:rPr>
          <w:rFonts w:ascii="Calibri Light" w:hAnsi="Calibri Light"/>
          <w:b w:val="0"/>
          <w:lang w:val="sv-SE"/>
        </w:rPr>
        <w:t>gärna aktiviteter/insatser</w:t>
      </w:r>
      <w:r w:rsidR="00B32A8C">
        <w:rPr>
          <w:rFonts w:ascii="Calibri Light" w:hAnsi="Calibri Light"/>
          <w:b w:val="0"/>
          <w:lang w:val="sv-SE"/>
        </w:rPr>
        <w:t xml:space="preserve"> och beskriv projektets jämställdhetsmål</w:t>
      </w:r>
      <w:r w:rsidR="009F398B">
        <w:rPr>
          <w:rFonts w:ascii="Calibri Light" w:hAnsi="Calibri Light"/>
          <w:b w:val="0"/>
          <w:lang w:val="sv-SE"/>
        </w:rPr>
        <w:t xml:space="preserve">. </w:t>
      </w:r>
      <w:r w:rsidR="00BF2B71">
        <w:rPr>
          <w:rFonts w:ascii="Calibri Light" w:hAnsi="Calibri Light"/>
          <w:b w:val="0"/>
          <w:lang w:val="sv-SE"/>
        </w:rPr>
        <w:t>Om projektet inte har bidragit till ökad jämställdhet, beskriv gärna varför.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Add Special Instructions"/>
      </w:tblPr>
      <w:tblGrid>
        <w:gridCol w:w="9360"/>
      </w:tblGrid>
      <w:tr w:rsidR="00C67979" w:rsidRPr="00D733F0" w14:paraId="3C4A26AD" w14:textId="77777777" w:rsidTr="00370F69">
        <w:trPr>
          <w:trHeight w:val="1440"/>
        </w:trPr>
        <w:sdt>
          <w:sdtPr>
            <w:rPr>
              <w:rFonts w:ascii="Calibri Light" w:hAnsi="Calibri Light" w:cs="Calibri Light"/>
              <w:color w:val="auto"/>
              <w:lang w:val="sv-SE"/>
            </w:rPr>
            <w:id w:val="-1388339617"/>
            <w:placeholder>
              <w:docPart w:val="113729C0901247A8A14B8E45C6D3183D"/>
            </w:placeholder>
            <w:showingPlcHdr/>
            <w:text/>
          </w:sdtPr>
          <w:sdtEndPr/>
          <w:sdtContent>
            <w:tc>
              <w:tcPr>
                <w:tcW w:w="9360" w:type="dxa"/>
              </w:tcPr>
              <w:p w14:paraId="6033BF98" w14:textId="6DDA453D" w:rsidR="00C67979" w:rsidRPr="0005169D" w:rsidRDefault="00C96312" w:rsidP="00AD08A8">
                <w:pPr>
                  <w:pStyle w:val="Tabelltext"/>
                  <w:rPr>
                    <w:lang w:val="sv-SE"/>
                  </w:rPr>
                </w:pPr>
                <w:r w:rsidRPr="00C1154B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4943C9B8" w14:textId="77777777" w:rsidR="002E7472" w:rsidRDefault="002E7472" w:rsidP="00370F69">
      <w:pPr>
        <w:pStyle w:val="Rubrik1"/>
        <w:rPr>
          <w:rFonts w:ascii="Calibri Light" w:hAnsi="Calibri Light"/>
          <w:b w:val="0"/>
          <w:lang w:val="sv-SE"/>
        </w:rPr>
      </w:pPr>
    </w:p>
    <w:tbl>
      <w:tblPr>
        <w:tblStyle w:val="FieldTripLetter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3452"/>
        <w:gridCol w:w="2590"/>
      </w:tblGrid>
      <w:tr w:rsidR="00A33956" w14:paraId="39FAEC85" w14:textId="77777777" w:rsidTr="00A33956">
        <w:trPr>
          <w:trHeight w:val="900"/>
        </w:trPr>
        <w:tc>
          <w:tcPr>
            <w:tcW w:w="3020" w:type="dxa"/>
            <w:shd w:val="clear" w:color="auto" w:fill="FFFFFF" w:themeFill="background1"/>
          </w:tcPr>
          <w:p w14:paraId="72A6CECF" w14:textId="6FCC5A4A" w:rsidR="00A33956" w:rsidRPr="007D31F1" w:rsidRDefault="00891E3E" w:rsidP="00EB1D1B">
            <w:pPr>
              <w:rPr>
                <w:rFonts w:ascii="Calibri Light" w:hAnsi="Calibri Light"/>
                <w:b/>
                <w:sz w:val="22"/>
                <w:szCs w:val="22"/>
                <w:lang w:val="sv-SE"/>
              </w:rPr>
            </w:pPr>
            <w:r>
              <w:rPr>
                <w:rFonts w:ascii="Calibri Light" w:hAnsi="Calibri Light"/>
                <w:b/>
                <w:sz w:val="22"/>
                <w:szCs w:val="22"/>
                <w:lang w:val="sv-SE"/>
              </w:rPr>
              <w:t>Ekologisk, social och ekonomisk hållbarhet</w:t>
            </w:r>
            <w:r w:rsidR="00A33956">
              <w:rPr>
                <w:rFonts w:ascii="Calibri Light" w:hAnsi="Calibri Light"/>
                <w:b/>
                <w:sz w:val="22"/>
                <w:szCs w:val="22"/>
                <w:lang w:val="sv-SE"/>
              </w:rPr>
              <w:t xml:space="preserve"> </w:t>
            </w:r>
            <w:r w:rsidR="00A33956" w:rsidRPr="007D31F1">
              <w:rPr>
                <w:rFonts w:ascii="Calibri Light" w:hAnsi="Calibri Light"/>
                <w:b/>
                <w:sz w:val="22"/>
                <w:szCs w:val="22"/>
                <w:lang w:val="sv-SE"/>
              </w:rPr>
              <w:t xml:space="preserve"> </w:t>
            </w:r>
          </w:p>
        </w:tc>
        <w:tc>
          <w:tcPr>
            <w:tcW w:w="3452" w:type="dxa"/>
            <w:shd w:val="clear" w:color="auto" w:fill="FFFFFF" w:themeFill="background1"/>
          </w:tcPr>
          <w:p w14:paraId="0458D290" w14:textId="77777777" w:rsidR="00A33956" w:rsidRPr="009F398B" w:rsidRDefault="00A33956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>
              <w:rPr>
                <w:rFonts w:ascii="Calibri Light" w:hAnsi="Calibri Light"/>
                <w:sz w:val="22"/>
                <w:szCs w:val="22"/>
                <w:lang w:val="sv-SE"/>
              </w:rPr>
              <w:t xml:space="preserve">Hur många aktiva val har projektet gjort för att öka hållbarheten? </w:t>
            </w:r>
          </w:p>
        </w:tc>
        <w:sdt>
          <w:sdtPr>
            <w:rPr>
              <w:lang w:val="sv-SE"/>
            </w:rPr>
            <w:id w:val="2044401763"/>
            <w:placeholder>
              <w:docPart w:val="DB686EC7FA7F4E22B26F794BF6079CA1"/>
            </w:placeholder>
            <w:text/>
          </w:sdtPr>
          <w:sdtEndPr/>
          <w:sdtContent>
            <w:tc>
              <w:tcPr>
                <w:tcW w:w="2590" w:type="dxa"/>
              </w:tcPr>
              <w:p w14:paraId="5E929F6C" w14:textId="56F48779" w:rsidR="00A33956" w:rsidRDefault="00E73A85" w:rsidP="00EB1D1B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>0</w:t>
                </w:r>
              </w:p>
            </w:tc>
          </w:sdtContent>
        </w:sdt>
      </w:tr>
    </w:tbl>
    <w:p w14:paraId="1CD7208F" w14:textId="12965E87" w:rsidR="00370F69" w:rsidRDefault="00A33956" w:rsidP="00370F69">
      <w:pPr>
        <w:pStyle w:val="Rubrik1"/>
        <w:rPr>
          <w:rFonts w:ascii="Calibri Light" w:hAnsi="Calibri Light"/>
          <w:b w:val="0"/>
          <w:lang w:val="sv-SE"/>
        </w:rPr>
      </w:pPr>
      <w:r>
        <w:rPr>
          <w:rFonts w:ascii="Calibri Light" w:hAnsi="Calibri Light"/>
          <w:b w:val="0"/>
          <w:lang w:val="sv-SE"/>
        </w:rPr>
        <w:t>Hur har projektet</w:t>
      </w:r>
      <w:r w:rsidR="00370F69" w:rsidRPr="00F4217C">
        <w:rPr>
          <w:rFonts w:ascii="Calibri Light" w:hAnsi="Calibri Light"/>
          <w:b w:val="0"/>
          <w:lang w:val="sv-SE"/>
        </w:rPr>
        <w:t xml:space="preserve"> </w:t>
      </w:r>
      <w:r w:rsidR="00891E3E">
        <w:rPr>
          <w:rFonts w:ascii="Calibri Light" w:hAnsi="Calibri Light"/>
          <w:b w:val="0"/>
          <w:lang w:val="sv-SE"/>
        </w:rPr>
        <w:t>bidragit</w:t>
      </w:r>
      <w:r w:rsidR="00370F69" w:rsidRPr="00F4217C">
        <w:rPr>
          <w:rFonts w:ascii="Calibri Light" w:hAnsi="Calibri Light"/>
          <w:b w:val="0"/>
          <w:lang w:val="sv-SE"/>
        </w:rPr>
        <w:t xml:space="preserve"> till</w:t>
      </w:r>
      <w:r w:rsidR="00370F69">
        <w:rPr>
          <w:rFonts w:ascii="Calibri Light" w:hAnsi="Calibri Light"/>
          <w:b w:val="0"/>
          <w:lang w:val="sv-SE"/>
        </w:rPr>
        <w:t xml:space="preserve"> ökad ekonomisk, social och ekologisk hållbarhet? </w:t>
      </w:r>
      <w:r w:rsidR="009F398B">
        <w:rPr>
          <w:rFonts w:ascii="Calibri Light" w:hAnsi="Calibri Light"/>
          <w:b w:val="0"/>
          <w:lang w:val="sv-SE"/>
        </w:rPr>
        <w:t xml:space="preserve">Specificera gärna </w:t>
      </w:r>
      <w:r w:rsidR="00B32A8C">
        <w:rPr>
          <w:rFonts w:ascii="Calibri Light" w:hAnsi="Calibri Light"/>
          <w:b w:val="0"/>
          <w:lang w:val="sv-SE"/>
        </w:rPr>
        <w:t xml:space="preserve">aktiviteter/insatser och beskriv projektets hållbarhetsmål. </w:t>
      </w:r>
      <w:r w:rsidR="00BF2B71">
        <w:rPr>
          <w:rFonts w:ascii="Calibri Light" w:hAnsi="Calibri Light"/>
          <w:b w:val="0"/>
          <w:lang w:val="sv-SE"/>
        </w:rPr>
        <w:t>Om projektet inte har bidragit till ökad hållbarhet, beskriv gärna varför.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Add Special Instructions"/>
      </w:tblPr>
      <w:tblGrid>
        <w:gridCol w:w="9360"/>
      </w:tblGrid>
      <w:tr w:rsidR="00BF2B71" w:rsidRPr="00D733F0" w14:paraId="3D0C509D" w14:textId="77777777" w:rsidTr="000302FC">
        <w:trPr>
          <w:trHeight w:val="1440"/>
        </w:trPr>
        <w:sdt>
          <w:sdtPr>
            <w:rPr>
              <w:rFonts w:ascii="Calibri Light" w:hAnsi="Calibri Light" w:cs="Calibri Light"/>
              <w:color w:val="auto"/>
              <w:lang w:val="sv-SE"/>
            </w:rPr>
            <w:id w:val="1684870156"/>
            <w:placeholder>
              <w:docPart w:val="3E50AB98D82C49839683B30BF8170F34"/>
            </w:placeholder>
            <w:showingPlcHdr/>
            <w:text/>
          </w:sdtPr>
          <w:sdtEndPr/>
          <w:sdtContent>
            <w:tc>
              <w:tcPr>
                <w:tcW w:w="9360" w:type="dxa"/>
              </w:tcPr>
              <w:p w14:paraId="2781E3C9" w14:textId="2FF10269" w:rsidR="00BF2B71" w:rsidRPr="0005169D" w:rsidRDefault="00C96312" w:rsidP="00FE245A">
                <w:pPr>
                  <w:pStyle w:val="Tabelltext"/>
                  <w:rPr>
                    <w:lang w:val="sv-SE"/>
                  </w:rPr>
                </w:pPr>
                <w:r w:rsidRPr="00C1154B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01076673" w14:textId="77777777" w:rsidR="00BF2B71" w:rsidRDefault="00BF2B71" w:rsidP="00BF2B71">
      <w:pPr>
        <w:rPr>
          <w:lang w:val="sv-SE"/>
        </w:rPr>
      </w:pPr>
    </w:p>
    <w:p w14:paraId="4431A7EF" w14:textId="77777777" w:rsidR="00BF2B71" w:rsidRPr="00BF2B71" w:rsidRDefault="00BF2B71" w:rsidP="00BF2B71">
      <w:pPr>
        <w:rPr>
          <w:lang w:val="sv-SE"/>
        </w:rPr>
      </w:pPr>
    </w:p>
    <w:tbl>
      <w:tblPr>
        <w:tblStyle w:val="FieldTripLetterTabl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Add Special Instructions"/>
      </w:tblPr>
      <w:tblGrid>
        <w:gridCol w:w="3020"/>
        <w:gridCol w:w="3452"/>
        <w:gridCol w:w="2590"/>
      </w:tblGrid>
      <w:tr w:rsidR="00891E3E" w14:paraId="35FD692D" w14:textId="77777777" w:rsidTr="00EB1D1B">
        <w:tc>
          <w:tcPr>
            <w:tcW w:w="3020" w:type="dxa"/>
            <w:shd w:val="clear" w:color="auto" w:fill="FFFFFF" w:themeFill="background1"/>
          </w:tcPr>
          <w:p w14:paraId="4854C7CB" w14:textId="77777777" w:rsidR="00891E3E" w:rsidRPr="007D31F1" w:rsidRDefault="00891E3E" w:rsidP="00EB1D1B">
            <w:pPr>
              <w:rPr>
                <w:rFonts w:ascii="Calibri Light" w:hAnsi="Calibri Light"/>
                <w:b/>
                <w:sz w:val="22"/>
                <w:szCs w:val="22"/>
                <w:lang w:val="sv-SE"/>
              </w:rPr>
            </w:pPr>
            <w:r>
              <w:rPr>
                <w:rFonts w:ascii="Calibri Light" w:hAnsi="Calibri Light"/>
                <w:b/>
                <w:sz w:val="22"/>
                <w:szCs w:val="22"/>
                <w:lang w:val="sv-SE"/>
              </w:rPr>
              <w:t xml:space="preserve">Mångfald </w:t>
            </w:r>
            <w:r w:rsidRPr="007D31F1">
              <w:rPr>
                <w:rFonts w:ascii="Calibri Light" w:hAnsi="Calibri Light"/>
                <w:b/>
                <w:sz w:val="22"/>
                <w:szCs w:val="22"/>
                <w:lang w:val="sv-SE"/>
              </w:rPr>
              <w:t xml:space="preserve"> </w:t>
            </w:r>
          </w:p>
        </w:tc>
        <w:tc>
          <w:tcPr>
            <w:tcW w:w="3452" w:type="dxa"/>
            <w:shd w:val="clear" w:color="auto" w:fill="FFFFFF" w:themeFill="background1"/>
          </w:tcPr>
          <w:p w14:paraId="77818C29" w14:textId="77777777" w:rsidR="00891E3E" w:rsidRPr="009F398B" w:rsidRDefault="00891E3E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>
              <w:rPr>
                <w:rFonts w:ascii="Calibri Light" w:hAnsi="Calibri Light"/>
                <w:sz w:val="22"/>
                <w:szCs w:val="22"/>
                <w:lang w:val="sv-SE"/>
              </w:rPr>
              <w:t>Hur många aktiviteter har skapat möten för att öka integration?</w:t>
            </w:r>
          </w:p>
        </w:tc>
        <w:sdt>
          <w:sdtPr>
            <w:rPr>
              <w:lang w:val="sv-SE"/>
            </w:rPr>
            <w:id w:val="1178474446"/>
            <w:placeholder>
              <w:docPart w:val="1EBDFC4B9EEB4C6D9B13D43D0F56A4F0"/>
            </w:placeholder>
            <w:text/>
          </w:sdtPr>
          <w:sdtEndPr/>
          <w:sdtContent>
            <w:tc>
              <w:tcPr>
                <w:tcW w:w="2590" w:type="dxa"/>
              </w:tcPr>
              <w:p w14:paraId="3FEB03CB" w14:textId="0C566040" w:rsidR="00891E3E" w:rsidRDefault="00E73A85" w:rsidP="00EB1D1B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>0</w:t>
                </w:r>
              </w:p>
            </w:tc>
          </w:sdtContent>
        </w:sdt>
      </w:tr>
    </w:tbl>
    <w:p w14:paraId="6AAFE223" w14:textId="2DB517E4" w:rsidR="00891E3E" w:rsidRPr="00F4217C" w:rsidRDefault="00891E3E" w:rsidP="00891E3E">
      <w:pPr>
        <w:pStyle w:val="Rubrik1"/>
        <w:rPr>
          <w:b w:val="0"/>
          <w:lang w:val="sv-SE"/>
        </w:rPr>
      </w:pPr>
      <w:r>
        <w:rPr>
          <w:rFonts w:ascii="Calibri Light" w:hAnsi="Calibri Light"/>
          <w:b w:val="0"/>
          <w:lang w:val="sv-SE"/>
        </w:rPr>
        <w:t xml:space="preserve">Beskriv </w:t>
      </w:r>
      <w:r w:rsidR="00BF2B71">
        <w:rPr>
          <w:rFonts w:ascii="Calibri Light" w:hAnsi="Calibri Light"/>
          <w:b w:val="0"/>
          <w:lang w:val="sv-SE"/>
        </w:rPr>
        <w:t>hur projektet har tagit tillvara</w:t>
      </w:r>
      <w:r>
        <w:rPr>
          <w:rFonts w:ascii="Calibri Light" w:hAnsi="Calibri Light"/>
          <w:b w:val="0"/>
          <w:lang w:val="sv-SE"/>
        </w:rPr>
        <w:t xml:space="preserve"> på mångfaldens möjligheter och vilka aktiviteter som har genomförts.</w:t>
      </w:r>
      <w:r w:rsidR="00BF2B71">
        <w:rPr>
          <w:rFonts w:ascii="Calibri Light" w:hAnsi="Calibri Light"/>
          <w:b w:val="0"/>
          <w:lang w:val="sv-SE"/>
        </w:rPr>
        <w:t xml:space="preserve"> Om projektet inte har bidragit till ökad mångfald, beskriv gärna varför. 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Add Special Instructions"/>
      </w:tblPr>
      <w:tblGrid>
        <w:gridCol w:w="9360"/>
      </w:tblGrid>
      <w:tr w:rsidR="00891E3E" w:rsidRPr="00D733F0" w14:paraId="5E4DEB34" w14:textId="77777777" w:rsidTr="00EB1D1B">
        <w:trPr>
          <w:trHeight w:val="1440"/>
        </w:trPr>
        <w:sdt>
          <w:sdtPr>
            <w:rPr>
              <w:rFonts w:ascii="Calibri Light" w:hAnsi="Calibri Light" w:cs="Calibri Light"/>
              <w:color w:val="auto"/>
              <w:lang w:val="sv-SE"/>
            </w:rPr>
            <w:id w:val="115718045"/>
            <w:placeholder>
              <w:docPart w:val="58DA6871E0CC41B78FBC0728E7531FD2"/>
            </w:placeholder>
            <w:showingPlcHdr/>
            <w:text/>
          </w:sdtPr>
          <w:sdtEndPr/>
          <w:sdtContent>
            <w:sdt>
              <w:sdtPr>
                <w:rPr>
                  <w:rFonts w:ascii="Calibri Light" w:hAnsi="Calibri Light" w:cs="Calibri Light"/>
                  <w:color w:val="auto"/>
                  <w:lang w:val="sv-SE"/>
                </w:rPr>
                <w:id w:val="-1435891106"/>
                <w:placeholder>
                  <w:docPart w:val="D13A332C6EC84B8FA749D3382C1CA32C"/>
                </w:placeholder>
                <w:text/>
              </w:sdtPr>
              <w:sdtEndPr/>
              <w:sdtContent>
                <w:tc>
                  <w:tcPr>
                    <w:tcW w:w="9360" w:type="dxa"/>
                  </w:tcPr>
                  <w:p w14:paraId="7883407D" w14:textId="6C3489A6" w:rsidR="00891E3E" w:rsidRPr="0005169D" w:rsidRDefault="00E73A85" w:rsidP="00EB1D1B">
                    <w:pPr>
                      <w:pStyle w:val="Tabelltext"/>
                      <w:rPr>
                        <w:lang w:val="sv-SE"/>
                      </w:rPr>
                    </w:pPr>
                    <w:r>
                      <w:rPr>
                        <w:rFonts w:ascii="Calibri Light" w:hAnsi="Calibri Light" w:cs="Calibri Light"/>
                        <w:color w:val="auto"/>
                        <w:lang w:val="sv-SE"/>
                      </w:rPr>
                      <w:t>Klicka eller tryck här för att ange text.</w:t>
                    </w:r>
                  </w:p>
                </w:tc>
              </w:sdtContent>
            </w:sdt>
          </w:sdtContent>
        </w:sdt>
      </w:tr>
    </w:tbl>
    <w:p w14:paraId="5F2FA23C" w14:textId="77777777" w:rsidR="00891E3E" w:rsidRDefault="00891E3E" w:rsidP="00891E3E">
      <w:pPr>
        <w:pStyle w:val="Rubrik1"/>
        <w:rPr>
          <w:rFonts w:ascii="Calibri Light" w:hAnsi="Calibri Light"/>
          <w:b w:val="0"/>
          <w:lang w:val="sv-SE"/>
        </w:rPr>
      </w:pPr>
    </w:p>
    <w:tbl>
      <w:tblPr>
        <w:tblStyle w:val="FieldTripLetter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3452"/>
        <w:gridCol w:w="2590"/>
      </w:tblGrid>
      <w:tr w:rsidR="00891E3E" w14:paraId="467EB46E" w14:textId="77777777" w:rsidTr="00EB1D1B">
        <w:tc>
          <w:tcPr>
            <w:tcW w:w="3020" w:type="dxa"/>
            <w:shd w:val="clear" w:color="auto" w:fill="FFFFFF" w:themeFill="background1"/>
          </w:tcPr>
          <w:p w14:paraId="32BBB47E" w14:textId="77777777" w:rsidR="00891E3E" w:rsidRPr="007D31F1" w:rsidRDefault="00891E3E" w:rsidP="00EB1D1B">
            <w:pPr>
              <w:rPr>
                <w:rFonts w:ascii="Calibri Light" w:hAnsi="Calibri Light"/>
                <w:b/>
                <w:sz w:val="22"/>
                <w:szCs w:val="22"/>
                <w:lang w:val="sv-SE"/>
              </w:rPr>
            </w:pPr>
            <w:r>
              <w:rPr>
                <w:rFonts w:ascii="Calibri Light" w:hAnsi="Calibri Light"/>
                <w:b/>
                <w:sz w:val="22"/>
                <w:szCs w:val="22"/>
                <w:lang w:val="sv-SE"/>
              </w:rPr>
              <w:t>Ungas delaktighet</w:t>
            </w:r>
          </w:p>
        </w:tc>
        <w:tc>
          <w:tcPr>
            <w:tcW w:w="3452" w:type="dxa"/>
            <w:shd w:val="clear" w:color="auto" w:fill="FFFFFF" w:themeFill="background1"/>
          </w:tcPr>
          <w:p w14:paraId="66080ADB" w14:textId="77777777" w:rsidR="00891E3E" w:rsidRPr="009F398B" w:rsidRDefault="00891E3E" w:rsidP="00EB1D1B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>
              <w:rPr>
                <w:rFonts w:ascii="Calibri Light" w:hAnsi="Calibri Light"/>
                <w:sz w:val="22"/>
                <w:szCs w:val="22"/>
                <w:lang w:val="sv-SE"/>
              </w:rPr>
              <w:t>Hur många unga (</w:t>
            </w:r>
            <w:proofErr w:type="gramStart"/>
            <w:r>
              <w:rPr>
                <w:rFonts w:ascii="Calibri Light" w:hAnsi="Calibri Light"/>
                <w:sz w:val="22"/>
                <w:szCs w:val="22"/>
                <w:lang w:val="sv-SE"/>
              </w:rPr>
              <w:t>15-24</w:t>
            </w:r>
            <w:proofErr w:type="gramEnd"/>
            <w:r>
              <w:rPr>
                <w:rFonts w:ascii="Calibri Light" w:hAnsi="Calibri Light"/>
                <w:sz w:val="22"/>
                <w:szCs w:val="22"/>
                <w:lang w:val="sv-SE"/>
              </w:rPr>
              <w:t xml:space="preserve"> år) har deltagit i projektaktiviteter?</w:t>
            </w:r>
          </w:p>
        </w:tc>
        <w:sdt>
          <w:sdtPr>
            <w:rPr>
              <w:lang w:val="sv-SE"/>
            </w:rPr>
            <w:id w:val="1958983347"/>
            <w:placeholder>
              <w:docPart w:val="6EB44DD80EE542AFBC6E5CE6D37629A5"/>
            </w:placeholder>
            <w:text/>
          </w:sdtPr>
          <w:sdtEndPr/>
          <w:sdtContent>
            <w:tc>
              <w:tcPr>
                <w:tcW w:w="2590" w:type="dxa"/>
              </w:tcPr>
              <w:p w14:paraId="5D955F87" w14:textId="701C3EDC" w:rsidR="00891E3E" w:rsidRDefault="00E73A85" w:rsidP="00EB1D1B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Fyll i uppnått antal </w:t>
                </w:r>
              </w:p>
            </w:tc>
          </w:sdtContent>
        </w:sdt>
      </w:tr>
    </w:tbl>
    <w:p w14:paraId="210C41EE" w14:textId="17625E2C" w:rsidR="00891E3E" w:rsidRPr="00F4217C" w:rsidRDefault="00C80C38" w:rsidP="00891E3E">
      <w:pPr>
        <w:pStyle w:val="Rubrik1"/>
        <w:rPr>
          <w:b w:val="0"/>
          <w:lang w:val="sv-SE"/>
        </w:rPr>
      </w:pPr>
      <w:r>
        <w:rPr>
          <w:rFonts w:ascii="Calibri Light" w:hAnsi="Calibri Light"/>
          <w:b w:val="0"/>
          <w:lang w:val="sv-SE"/>
        </w:rPr>
        <w:t xml:space="preserve">Beskriv på vilket sätt unga har varit delaktiga i projektaktiviteterna. </w:t>
      </w:r>
      <w:r w:rsidR="00BF2B71">
        <w:rPr>
          <w:rFonts w:ascii="Calibri Light" w:hAnsi="Calibri Light"/>
          <w:b w:val="0"/>
          <w:lang w:val="sv-SE"/>
        </w:rPr>
        <w:t xml:space="preserve">Om projektet inte har bidragit till ungas delaktighet, beskriv gärna varför. 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Add Special Instructions"/>
      </w:tblPr>
      <w:tblGrid>
        <w:gridCol w:w="9360"/>
      </w:tblGrid>
      <w:tr w:rsidR="00891E3E" w:rsidRPr="00D733F0" w14:paraId="27D9131A" w14:textId="77777777" w:rsidTr="00EB1D1B">
        <w:trPr>
          <w:trHeight w:val="1440"/>
        </w:trPr>
        <w:sdt>
          <w:sdtPr>
            <w:rPr>
              <w:color w:val="808080"/>
            </w:rPr>
            <w:id w:val="-2086517244"/>
            <w:placeholder>
              <w:docPart w:val="3252B0E7CB9F40A3A03AEA15BF3B7DA1"/>
            </w:placeholder>
            <w:text/>
          </w:sdtPr>
          <w:sdtEndPr/>
          <w:sdtContent>
            <w:tc>
              <w:tcPr>
                <w:tcW w:w="9360" w:type="dxa"/>
              </w:tcPr>
              <w:p w14:paraId="6E49FF6E" w14:textId="230E578A" w:rsidR="00891E3E" w:rsidRPr="0005169D" w:rsidRDefault="00E73A85" w:rsidP="00BE4AC6">
                <w:pPr>
                  <w:pStyle w:val="Tabelltext"/>
                  <w:rPr>
                    <w:lang w:val="sv-SE"/>
                  </w:rPr>
                </w:pPr>
                <w:proofErr w:type="spellStart"/>
                <w:r>
                  <w:rPr>
                    <w:color w:val="808080"/>
                  </w:rPr>
                  <w:t>Klicka</w:t>
                </w:r>
                <w:proofErr w:type="spellEnd"/>
                <w:r>
                  <w:rPr>
                    <w:color w:val="808080"/>
                  </w:rPr>
                  <w:t xml:space="preserve"> </w:t>
                </w:r>
                <w:proofErr w:type="spellStart"/>
                <w:r>
                  <w:rPr>
                    <w:color w:val="808080"/>
                  </w:rPr>
                  <w:t>eller</w:t>
                </w:r>
                <w:proofErr w:type="spellEnd"/>
                <w:r>
                  <w:rPr>
                    <w:color w:val="808080"/>
                  </w:rPr>
                  <w:t xml:space="preserve"> </w:t>
                </w:r>
                <w:proofErr w:type="spellStart"/>
                <w:r>
                  <w:rPr>
                    <w:color w:val="808080"/>
                  </w:rPr>
                  <w:t>tryck</w:t>
                </w:r>
                <w:proofErr w:type="spellEnd"/>
                <w:r>
                  <w:rPr>
                    <w:color w:val="808080"/>
                  </w:rPr>
                  <w:t xml:space="preserve"> </w:t>
                </w:r>
                <w:proofErr w:type="spellStart"/>
                <w:r>
                  <w:rPr>
                    <w:color w:val="808080"/>
                  </w:rPr>
                  <w:t>här</w:t>
                </w:r>
                <w:proofErr w:type="spellEnd"/>
                <w:r>
                  <w:rPr>
                    <w:color w:val="808080"/>
                  </w:rPr>
                  <w:t xml:space="preserve"> </w:t>
                </w:r>
                <w:proofErr w:type="spellStart"/>
                <w:r>
                  <w:rPr>
                    <w:color w:val="808080"/>
                  </w:rPr>
                  <w:t>för</w:t>
                </w:r>
                <w:proofErr w:type="spellEnd"/>
                <w:r>
                  <w:rPr>
                    <w:color w:val="808080"/>
                  </w:rPr>
                  <w:t xml:space="preserve"> </w:t>
                </w:r>
                <w:proofErr w:type="spellStart"/>
                <w:r>
                  <w:rPr>
                    <w:color w:val="808080"/>
                  </w:rPr>
                  <w:t>att</w:t>
                </w:r>
                <w:proofErr w:type="spellEnd"/>
                <w:r>
                  <w:rPr>
                    <w:color w:val="808080"/>
                  </w:rPr>
                  <w:t xml:space="preserve"> </w:t>
                </w:r>
                <w:proofErr w:type="spellStart"/>
                <w:r>
                  <w:rPr>
                    <w:color w:val="808080"/>
                  </w:rPr>
                  <w:t>ange</w:t>
                </w:r>
                <w:proofErr w:type="spellEnd"/>
                <w:r>
                  <w:rPr>
                    <w:color w:val="808080"/>
                  </w:rPr>
                  <w:t xml:space="preserve"> text.</w:t>
                </w:r>
              </w:p>
            </w:tc>
          </w:sdtContent>
        </w:sdt>
      </w:tr>
    </w:tbl>
    <w:p w14:paraId="33C37761" w14:textId="77777777" w:rsidR="00BF2B71" w:rsidRDefault="00BF2B71" w:rsidP="009F398B">
      <w:pPr>
        <w:pStyle w:val="Rubrik1"/>
        <w:rPr>
          <w:rFonts w:ascii="Calibri Light" w:hAnsi="Calibri Light"/>
          <w:b w:val="0"/>
          <w:lang w:val="sv-SE"/>
        </w:rPr>
      </w:pPr>
    </w:p>
    <w:p w14:paraId="288A2D01" w14:textId="00D3A9C1" w:rsidR="009F398B" w:rsidRPr="009543B6" w:rsidRDefault="009F398B" w:rsidP="009543B6">
      <w:pPr>
        <w:pStyle w:val="Rubrik1"/>
        <w:numPr>
          <w:ilvl w:val="0"/>
          <w:numId w:val="1"/>
        </w:numPr>
        <w:rPr>
          <w:rFonts w:ascii="Calibri Light" w:hAnsi="Calibri Light" w:cs="Calibri Light"/>
          <w:b w:val="0"/>
          <w:color w:val="auto"/>
          <w:lang w:val="sv-SE"/>
        </w:rPr>
      </w:pPr>
      <w:r w:rsidRPr="009543B6">
        <w:rPr>
          <w:rFonts w:ascii="Calibri Light" w:hAnsi="Calibri Light" w:cs="Calibri Light"/>
          <w:b w:val="0"/>
          <w:color w:val="auto"/>
          <w:lang w:val="sv-SE"/>
        </w:rPr>
        <w:t xml:space="preserve">Vilka aktörer </w:t>
      </w:r>
      <w:r w:rsidR="009543B6">
        <w:rPr>
          <w:rFonts w:ascii="Calibri Light" w:hAnsi="Calibri Light" w:cs="Calibri Light"/>
          <w:b w:val="0"/>
          <w:color w:val="auto"/>
          <w:lang w:val="sv-SE"/>
        </w:rPr>
        <w:t>har samverkat</w:t>
      </w:r>
      <w:r w:rsidRPr="009543B6">
        <w:rPr>
          <w:rFonts w:ascii="Calibri Light" w:hAnsi="Calibri Light" w:cs="Calibri Light"/>
          <w:b w:val="0"/>
          <w:color w:val="auto"/>
          <w:lang w:val="sv-SE"/>
        </w:rPr>
        <w:t xml:space="preserve"> i projektet och</w:t>
      </w:r>
      <w:r w:rsidR="009543B6">
        <w:rPr>
          <w:rFonts w:ascii="Calibri Light" w:hAnsi="Calibri Light" w:cs="Calibri Light"/>
          <w:b w:val="0"/>
          <w:color w:val="auto"/>
          <w:lang w:val="sv-SE"/>
        </w:rPr>
        <w:t xml:space="preserve"> hur har </w:t>
      </w:r>
      <w:r w:rsidR="00B32A8C" w:rsidRPr="009543B6">
        <w:rPr>
          <w:rFonts w:ascii="Calibri Light" w:hAnsi="Calibri Light" w:cs="Calibri Light"/>
          <w:b w:val="0"/>
          <w:color w:val="auto"/>
          <w:lang w:val="sv-SE"/>
        </w:rPr>
        <w:t xml:space="preserve">samarbetet </w:t>
      </w:r>
      <w:r w:rsidR="009543B6">
        <w:rPr>
          <w:rFonts w:ascii="Calibri Light" w:hAnsi="Calibri Light" w:cs="Calibri Light"/>
          <w:b w:val="0"/>
          <w:color w:val="auto"/>
          <w:lang w:val="sv-SE"/>
        </w:rPr>
        <w:t xml:space="preserve">sett </w:t>
      </w:r>
      <w:r w:rsidR="00B32A8C" w:rsidRPr="009543B6">
        <w:rPr>
          <w:rFonts w:ascii="Calibri Light" w:hAnsi="Calibri Light" w:cs="Calibri Light"/>
          <w:b w:val="0"/>
          <w:color w:val="auto"/>
          <w:lang w:val="sv-SE"/>
        </w:rPr>
        <w:t xml:space="preserve">ut? </w:t>
      </w:r>
      <w:r w:rsidR="009543B6">
        <w:rPr>
          <w:rFonts w:ascii="Calibri Light" w:hAnsi="Calibri Light" w:cs="Calibri Light"/>
          <w:b w:val="0"/>
          <w:color w:val="auto"/>
          <w:lang w:val="sv-SE"/>
        </w:rPr>
        <w:t xml:space="preserve">Beskriv hur samarbetet mellan offentlig, ideell och privat sektor har fungerat. 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Add Special Instructions"/>
      </w:tblPr>
      <w:tblGrid>
        <w:gridCol w:w="9360"/>
      </w:tblGrid>
      <w:tr w:rsidR="009F398B" w:rsidRPr="00D733F0" w14:paraId="431D2442" w14:textId="77777777" w:rsidTr="00630198">
        <w:trPr>
          <w:trHeight w:val="1440"/>
        </w:trPr>
        <w:sdt>
          <w:sdtPr>
            <w:rPr>
              <w:color w:val="808080"/>
            </w:rPr>
            <w:id w:val="-1152524144"/>
            <w:placeholder>
              <w:docPart w:val="3D2EA5DBE14B42A08B70FE98C94AA82B"/>
            </w:placeholder>
            <w:text/>
          </w:sdtPr>
          <w:sdtEndPr/>
          <w:sdtContent>
            <w:tc>
              <w:tcPr>
                <w:tcW w:w="9360" w:type="dxa"/>
              </w:tcPr>
              <w:p w14:paraId="57ED3BD4" w14:textId="05A37929" w:rsidR="009F398B" w:rsidRPr="0005169D" w:rsidRDefault="00E73A85" w:rsidP="00213BCD">
                <w:pPr>
                  <w:pStyle w:val="Tabelltext"/>
                  <w:rPr>
                    <w:lang w:val="sv-SE"/>
                  </w:rPr>
                </w:pPr>
                <w:proofErr w:type="spellStart"/>
                <w:r>
                  <w:rPr>
                    <w:color w:val="808080"/>
                  </w:rPr>
                  <w:t>Klicka</w:t>
                </w:r>
                <w:proofErr w:type="spellEnd"/>
                <w:r>
                  <w:rPr>
                    <w:color w:val="808080"/>
                  </w:rPr>
                  <w:t xml:space="preserve"> </w:t>
                </w:r>
                <w:proofErr w:type="spellStart"/>
                <w:r>
                  <w:rPr>
                    <w:color w:val="808080"/>
                  </w:rPr>
                  <w:t>eller</w:t>
                </w:r>
                <w:proofErr w:type="spellEnd"/>
                <w:r>
                  <w:rPr>
                    <w:color w:val="808080"/>
                  </w:rPr>
                  <w:t xml:space="preserve"> </w:t>
                </w:r>
                <w:proofErr w:type="spellStart"/>
                <w:r>
                  <w:rPr>
                    <w:color w:val="808080"/>
                  </w:rPr>
                  <w:t>tryck</w:t>
                </w:r>
                <w:proofErr w:type="spellEnd"/>
                <w:r>
                  <w:rPr>
                    <w:color w:val="808080"/>
                  </w:rPr>
                  <w:t xml:space="preserve"> </w:t>
                </w:r>
                <w:proofErr w:type="spellStart"/>
                <w:r>
                  <w:rPr>
                    <w:color w:val="808080"/>
                  </w:rPr>
                  <w:t>här</w:t>
                </w:r>
                <w:proofErr w:type="spellEnd"/>
                <w:r>
                  <w:rPr>
                    <w:color w:val="808080"/>
                  </w:rPr>
                  <w:t xml:space="preserve"> </w:t>
                </w:r>
                <w:proofErr w:type="spellStart"/>
                <w:r>
                  <w:rPr>
                    <w:color w:val="808080"/>
                  </w:rPr>
                  <w:t>för</w:t>
                </w:r>
                <w:proofErr w:type="spellEnd"/>
                <w:r>
                  <w:rPr>
                    <w:color w:val="808080"/>
                  </w:rPr>
                  <w:t xml:space="preserve"> </w:t>
                </w:r>
                <w:proofErr w:type="spellStart"/>
                <w:r>
                  <w:rPr>
                    <w:color w:val="808080"/>
                  </w:rPr>
                  <w:t>att</w:t>
                </w:r>
                <w:proofErr w:type="spellEnd"/>
                <w:r>
                  <w:rPr>
                    <w:color w:val="808080"/>
                  </w:rPr>
                  <w:t xml:space="preserve"> </w:t>
                </w:r>
                <w:proofErr w:type="spellStart"/>
                <w:r>
                  <w:rPr>
                    <w:color w:val="808080"/>
                  </w:rPr>
                  <w:t>ange</w:t>
                </w:r>
                <w:proofErr w:type="spellEnd"/>
                <w:r>
                  <w:rPr>
                    <w:color w:val="808080"/>
                  </w:rPr>
                  <w:t xml:space="preserve"> text.</w:t>
                </w:r>
              </w:p>
            </w:tc>
          </w:sdtContent>
        </w:sdt>
      </w:tr>
    </w:tbl>
    <w:p w14:paraId="5A4EAD47" w14:textId="6DDAFD8B" w:rsidR="00451A60" w:rsidRPr="00451A60" w:rsidRDefault="00370F69" w:rsidP="009543B6">
      <w:pPr>
        <w:pStyle w:val="Rubrik1"/>
        <w:numPr>
          <w:ilvl w:val="0"/>
          <w:numId w:val="1"/>
        </w:numPr>
        <w:rPr>
          <w:b w:val="0"/>
          <w:lang w:val="sv-SE"/>
        </w:rPr>
      </w:pPr>
      <w:r w:rsidRPr="00F4217C">
        <w:rPr>
          <w:rFonts w:ascii="Calibri Light" w:hAnsi="Calibri Light"/>
          <w:b w:val="0"/>
          <w:lang w:val="sv-SE"/>
        </w:rPr>
        <w:lastRenderedPageBreak/>
        <w:t>Hur</w:t>
      </w:r>
      <w:r w:rsidR="0022780C">
        <w:rPr>
          <w:rFonts w:ascii="Calibri Light" w:hAnsi="Calibri Light"/>
          <w:b w:val="0"/>
          <w:lang w:val="sv-SE"/>
        </w:rPr>
        <w:t xml:space="preserve"> har projektet bidragit till ökad folkhälsa</w:t>
      </w:r>
      <w:r w:rsidR="00451A60">
        <w:rPr>
          <w:rFonts w:ascii="Calibri Light" w:hAnsi="Calibri Light"/>
          <w:b w:val="0"/>
          <w:lang w:val="sv-SE"/>
        </w:rPr>
        <w:t>? Specificer</w:t>
      </w:r>
      <w:r>
        <w:rPr>
          <w:rFonts w:ascii="Calibri Light" w:hAnsi="Calibri Light"/>
          <w:b w:val="0"/>
          <w:lang w:val="sv-SE"/>
        </w:rPr>
        <w:t>a</w:t>
      </w:r>
      <w:r w:rsidR="00451A60">
        <w:rPr>
          <w:rFonts w:ascii="Calibri Light" w:hAnsi="Calibri Light"/>
          <w:b w:val="0"/>
          <w:lang w:val="sv-SE"/>
        </w:rPr>
        <w:t xml:space="preserve"> gärna aktiviteter/insatser. 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Add Special Instructions"/>
      </w:tblPr>
      <w:tblGrid>
        <w:gridCol w:w="9360"/>
      </w:tblGrid>
      <w:tr w:rsidR="00370F69" w:rsidRPr="00D733F0" w14:paraId="409AD8E6" w14:textId="77777777" w:rsidTr="00370F69">
        <w:trPr>
          <w:trHeight w:val="1440"/>
        </w:trPr>
        <w:sdt>
          <w:sdtPr>
            <w:rPr>
              <w:rFonts w:ascii="Calibri Light" w:hAnsi="Calibri Light" w:cs="Calibri Light"/>
              <w:color w:val="auto"/>
              <w:lang w:val="sv-SE"/>
            </w:rPr>
            <w:id w:val="510877579"/>
            <w:placeholder>
              <w:docPart w:val="521F922A1A8B4FE18B6CB7A5629C67B1"/>
            </w:placeholder>
            <w:showingPlcHdr/>
            <w:text/>
          </w:sdtPr>
          <w:sdtEndPr/>
          <w:sdtContent>
            <w:sdt>
              <w:sdtPr>
                <w:rPr>
                  <w:rFonts w:ascii="Calibri Light" w:hAnsi="Calibri Light" w:cs="Calibri Light"/>
                  <w:color w:val="auto"/>
                  <w:lang w:val="sv-SE"/>
                </w:rPr>
                <w:id w:val="-608046514"/>
                <w:placeholder>
                  <w:docPart w:val="047155E01E48415BAF51EE3918BA348C"/>
                </w:placeholder>
                <w:text/>
              </w:sdtPr>
              <w:sdtEndPr/>
              <w:sdtContent>
                <w:tc>
                  <w:tcPr>
                    <w:tcW w:w="9360" w:type="dxa"/>
                  </w:tcPr>
                  <w:p w14:paraId="23103A57" w14:textId="7A1AA091" w:rsidR="00370F69" w:rsidRPr="0005169D" w:rsidRDefault="00E73A85" w:rsidP="00784B6B">
                    <w:pPr>
                      <w:pStyle w:val="Tabelltext"/>
                      <w:rPr>
                        <w:lang w:val="sv-SE"/>
                      </w:rPr>
                    </w:pPr>
                    <w:r>
                      <w:rPr>
                        <w:rFonts w:ascii="Calibri Light" w:hAnsi="Calibri Light" w:cs="Calibri Light"/>
                        <w:color w:val="auto"/>
                        <w:lang w:val="sv-SE"/>
                      </w:rPr>
                      <w:t>Klicka eller tryck här för att ange text.</w:t>
                    </w:r>
                  </w:p>
                </w:tc>
              </w:sdtContent>
            </w:sdt>
          </w:sdtContent>
        </w:sdt>
      </w:tr>
    </w:tbl>
    <w:p w14:paraId="3946BBEC" w14:textId="2AF4212D" w:rsidR="00370F69" w:rsidRPr="00F4217C" w:rsidRDefault="00370F69" w:rsidP="009543B6">
      <w:pPr>
        <w:pStyle w:val="Rubrik1"/>
        <w:numPr>
          <w:ilvl w:val="0"/>
          <w:numId w:val="1"/>
        </w:numPr>
        <w:rPr>
          <w:b w:val="0"/>
          <w:lang w:val="sv-SE"/>
        </w:rPr>
      </w:pPr>
      <w:r w:rsidRPr="00F4217C">
        <w:rPr>
          <w:rFonts w:ascii="Calibri Light" w:hAnsi="Calibri Light"/>
          <w:b w:val="0"/>
          <w:lang w:val="sv-SE"/>
        </w:rPr>
        <w:t>Hur</w:t>
      </w:r>
      <w:r w:rsidR="0022780C">
        <w:rPr>
          <w:rFonts w:ascii="Calibri Light" w:hAnsi="Calibri Light"/>
          <w:b w:val="0"/>
          <w:lang w:val="sv-SE"/>
        </w:rPr>
        <w:t xml:space="preserve"> har projektet bidragit till </w:t>
      </w:r>
      <w:r>
        <w:rPr>
          <w:rFonts w:ascii="Calibri Light" w:hAnsi="Calibri Light"/>
          <w:b w:val="0"/>
          <w:lang w:val="sv-SE"/>
        </w:rPr>
        <w:t>att skapa entreprenörsand</w:t>
      </w:r>
      <w:r w:rsidR="00451A60">
        <w:rPr>
          <w:rFonts w:ascii="Calibri Light" w:hAnsi="Calibri Light"/>
          <w:b w:val="0"/>
          <w:lang w:val="sv-SE"/>
        </w:rPr>
        <w:t xml:space="preserve">a? Specificera gärna aktiviteter/insatser. 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Add Special Instructions"/>
      </w:tblPr>
      <w:tblGrid>
        <w:gridCol w:w="9360"/>
      </w:tblGrid>
      <w:tr w:rsidR="00370F69" w:rsidRPr="00D733F0" w14:paraId="2CF2B6C4" w14:textId="77777777" w:rsidTr="00370F69">
        <w:trPr>
          <w:trHeight w:val="1440"/>
        </w:trPr>
        <w:sdt>
          <w:sdtPr>
            <w:rPr>
              <w:rFonts w:ascii="Calibri Light" w:hAnsi="Calibri Light" w:cs="Calibri Light"/>
              <w:color w:val="auto"/>
              <w:lang w:val="sv-SE"/>
            </w:rPr>
            <w:id w:val="780533093"/>
            <w:placeholder>
              <w:docPart w:val="609D593AB7B34A7D9D11D5D76DAFE348"/>
            </w:placeholder>
            <w:showingPlcHdr/>
            <w:text/>
          </w:sdtPr>
          <w:sdtEndPr/>
          <w:sdtContent>
            <w:sdt>
              <w:sdtPr>
                <w:rPr>
                  <w:rFonts w:ascii="Calibri Light" w:hAnsi="Calibri Light" w:cs="Calibri Light"/>
                  <w:color w:val="auto"/>
                  <w:lang w:val="sv-SE"/>
                </w:rPr>
                <w:id w:val="881678454"/>
                <w:placeholder>
                  <w:docPart w:val="F59B2D430266482E98C3073A7CC1BCF8"/>
                </w:placeholder>
                <w:text/>
              </w:sdtPr>
              <w:sdtEndPr/>
              <w:sdtContent>
                <w:tc>
                  <w:tcPr>
                    <w:tcW w:w="9360" w:type="dxa"/>
                  </w:tcPr>
                  <w:p w14:paraId="13EAACC5" w14:textId="18A20009" w:rsidR="00370F69" w:rsidRPr="0005169D" w:rsidRDefault="00E73A85" w:rsidP="00FE76E4">
                    <w:pPr>
                      <w:pStyle w:val="Tabelltext"/>
                      <w:rPr>
                        <w:lang w:val="sv-SE"/>
                      </w:rPr>
                    </w:pPr>
                    <w:r>
                      <w:rPr>
                        <w:rFonts w:ascii="Calibri Light" w:hAnsi="Calibri Light" w:cs="Calibri Light"/>
                        <w:color w:val="auto"/>
                        <w:lang w:val="sv-SE"/>
                      </w:rPr>
                      <w:t>Klicka eller tryck här för att ange text.</w:t>
                    </w:r>
                  </w:p>
                </w:tc>
              </w:sdtContent>
            </w:sdt>
          </w:sdtContent>
        </w:sdt>
      </w:tr>
    </w:tbl>
    <w:p w14:paraId="7114B4AE" w14:textId="3B8BF74D" w:rsidR="00370F69" w:rsidRPr="00F4217C" w:rsidRDefault="00976E6E" w:rsidP="009543B6">
      <w:pPr>
        <w:pStyle w:val="Rubrik1"/>
        <w:numPr>
          <w:ilvl w:val="0"/>
          <w:numId w:val="1"/>
        </w:numPr>
        <w:rPr>
          <w:b w:val="0"/>
          <w:lang w:val="sv-SE"/>
        </w:rPr>
      </w:pPr>
      <w:r>
        <w:rPr>
          <w:rFonts w:ascii="Calibri Light" w:hAnsi="Calibri Light"/>
          <w:b w:val="0"/>
          <w:lang w:val="sv-SE"/>
        </w:rPr>
        <w:t>Är det något du själv vill ly</w:t>
      </w:r>
      <w:r w:rsidR="009543B6">
        <w:rPr>
          <w:rFonts w:ascii="Calibri Light" w:hAnsi="Calibri Light"/>
          <w:b w:val="0"/>
          <w:lang w:val="sv-SE"/>
        </w:rPr>
        <w:t>fta med projektets genomförande;</w:t>
      </w:r>
      <w:r>
        <w:rPr>
          <w:rFonts w:ascii="Calibri Light" w:hAnsi="Calibri Light"/>
          <w:b w:val="0"/>
          <w:lang w:val="sv-SE"/>
        </w:rPr>
        <w:t xml:space="preserve"> något som har fungerat </w:t>
      </w:r>
      <w:r w:rsidR="009543B6">
        <w:rPr>
          <w:rFonts w:ascii="Calibri Light" w:hAnsi="Calibri Light"/>
          <w:b w:val="0"/>
          <w:lang w:val="sv-SE"/>
        </w:rPr>
        <w:t>särskilt</w:t>
      </w:r>
      <w:r>
        <w:rPr>
          <w:rFonts w:ascii="Calibri Light" w:hAnsi="Calibri Light"/>
          <w:b w:val="0"/>
          <w:lang w:val="sv-SE"/>
        </w:rPr>
        <w:t xml:space="preserve"> bra eller </w:t>
      </w:r>
      <w:r w:rsidR="009543B6">
        <w:rPr>
          <w:rFonts w:ascii="Calibri Light" w:hAnsi="Calibri Light"/>
          <w:b w:val="0"/>
          <w:lang w:val="sv-SE"/>
        </w:rPr>
        <w:t>mindre</w:t>
      </w:r>
      <w:r>
        <w:rPr>
          <w:rFonts w:ascii="Calibri Light" w:hAnsi="Calibri Light"/>
          <w:b w:val="0"/>
          <w:lang w:val="sv-SE"/>
        </w:rPr>
        <w:t xml:space="preserve"> bra? 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Add Special Instructions"/>
      </w:tblPr>
      <w:tblGrid>
        <w:gridCol w:w="9360"/>
      </w:tblGrid>
      <w:tr w:rsidR="00370F69" w:rsidRPr="00D733F0" w14:paraId="132B1C05" w14:textId="77777777" w:rsidTr="00370F69">
        <w:trPr>
          <w:trHeight w:val="1440"/>
        </w:trPr>
        <w:sdt>
          <w:sdtPr>
            <w:rPr>
              <w:rFonts w:ascii="Calibri Light" w:hAnsi="Calibri Light" w:cs="Calibri Light"/>
              <w:color w:val="auto"/>
              <w:lang w:val="sv-SE"/>
            </w:rPr>
            <w:id w:val="662667423"/>
            <w:placeholder>
              <w:docPart w:val="E793E4FD3004405FB14A932DE01F30A6"/>
            </w:placeholder>
            <w:showingPlcHdr/>
            <w:text/>
          </w:sdtPr>
          <w:sdtEndPr/>
          <w:sdtContent>
            <w:sdt>
              <w:sdtPr>
                <w:rPr>
                  <w:rFonts w:ascii="Calibri Light" w:hAnsi="Calibri Light" w:cs="Calibri Light"/>
                  <w:color w:val="auto"/>
                  <w:lang w:val="sv-SE"/>
                </w:rPr>
                <w:id w:val="-2125761588"/>
                <w:placeholder>
                  <w:docPart w:val="291161942D9D4143BD85DE5B2B459BDC"/>
                </w:placeholder>
                <w:text/>
              </w:sdtPr>
              <w:sdtEndPr/>
              <w:sdtContent>
                <w:tc>
                  <w:tcPr>
                    <w:tcW w:w="9360" w:type="dxa"/>
                  </w:tcPr>
                  <w:p w14:paraId="05A12C3F" w14:textId="4D610B60" w:rsidR="00370F69" w:rsidRPr="0005169D" w:rsidRDefault="00E73A85" w:rsidP="00784B6B">
                    <w:pPr>
                      <w:pStyle w:val="Tabelltext"/>
                      <w:rPr>
                        <w:lang w:val="sv-SE"/>
                      </w:rPr>
                    </w:pPr>
                    <w:r>
                      <w:rPr>
                        <w:rFonts w:ascii="Calibri Light" w:hAnsi="Calibri Light" w:cs="Calibri Light"/>
                        <w:color w:val="auto"/>
                        <w:lang w:val="sv-SE"/>
                      </w:rPr>
                      <w:t>Klicka eller tryck här för att ange text.</w:t>
                    </w:r>
                  </w:p>
                </w:tc>
              </w:sdtContent>
            </w:sdt>
          </w:sdtContent>
        </w:sdt>
      </w:tr>
    </w:tbl>
    <w:p w14:paraId="7DE1B074" w14:textId="160FC468" w:rsidR="00C67979" w:rsidRPr="0005169D" w:rsidRDefault="00964070">
      <w:pPr>
        <w:spacing w:before="720"/>
        <w:rPr>
          <w:lang w:val="sv-SE"/>
        </w:rPr>
      </w:pPr>
      <w:r>
        <w:rPr>
          <w:lang w:val="sv-SE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ignature"/>
      </w:tblPr>
      <w:tblGrid>
        <w:gridCol w:w="4493"/>
        <w:gridCol w:w="374"/>
        <w:gridCol w:w="4493"/>
      </w:tblGrid>
      <w:tr w:rsidR="00C67979" w:rsidRPr="0005169D" w14:paraId="193C2505" w14:textId="77777777" w:rsidTr="00370F69">
        <w:tc>
          <w:tcPr>
            <w:tcW w:w="4493" w:type="dxa"/>
            <w:tcBorders>
              <w:top w:val="single" w:sz="4" w:space="0" w:color="BFBFBF" w:themeColor="background1" w:themeShade="BF"/>
            </w:tcBorders>
          </w:tcPr>
          <w:p w14:paraId="438507D0" w14:textId="4F87C6ED" w:rsidR="00C67979" w:rsidRPr="00370F69" w:rsidRDefault="00370F69" w:rsidP="00370F69">
            <w:pPr>
              <w:pStyle w:val="Tabelltext"/>
              <w:rPr>
                <w:rFonts w:ascii="Calibri Light" w:hAnsi="Calibri Light"/>
                <w:lang w:val="sv-SE"/>
              </w:rPr>
            </w:pPr>
            <w:r w:rsidRPr="00370F69">
              <w:rPr>
                <w:rFonts w:ascii="Calibri Light" w:hAnsi="Calibri Light"/>
                <w:lang w:val="sv-SE"/>
              </w:rPr>
              <w:t xml:space="preserve">Ort </w:t>
            </w:r>
          </w:p>
        </w:tc>
        <w:tc>
          <w:tcPr>
            <w:tcW w:w="374" w:type="dxa"/>
          </w:tcPr>
          <w:p w14:paraId="61897FC4" w14:textId="77777777" w:rsidR="00C67979" w:rsidRPr="00370F69" w:rsidRDefault="00C67979">
            <w:pPr>
              <w:pStyle w:val="Tabelltext"/>
              <w:rPr>
                <w:rFonts w:ascii="Calibri Light" w:hAnsi="Calibri Light"/>
                <w:lang w:val="sv-SE"/>
              </w:rPr>
            </w:pPr>
          </w:p>
        </w:tc>
        <w:tc>
          <w:tcPr>
            <w:tcW w:w="4493" w:type="dxa"/>
            <w:tcBorders>
              <w:top w:val="single" w:sz="4" w:space="0" w:color="BFBFBF" w:themeColor="background1" w:themeShade="BF"/>
            </w:tcBorders>
          </w:tcPr>
          <w:p w14:paraId="72F76DCC" w14:textId="77777777" w:rsidR="00C67979" w:rsidRPr="00370F69" w:rsidRDefault="0022075F">
            <w:pPr>
              <w:pStyle w:val="Tabelltext"/>
              <w:rPr>
                <w:rFonts w:ascii="Calibri Light" w:hAnsi="Calibri Light"/>
                <w:lang w:val="sv-SE"/>
              </w:rPr>
            </w:pPr>
            <w:r w:rsidRPr="00370F69">
              <w:rPr>
                <w:rFonts w:ascii="Calibri Light" w:hAnsi="Calibri Light"/>
                <w:lang w:val="sv-SE"/>
              </w:rPr>
              <w:t>Datum</w:t>
            </w:r>
          </w:p>
        </w:tc>
      </w:tr>
    </w:tbl>
    <w:p w14:paraId="3364F8AC" w14:textId="77777777" w:rsidR="00C67979" w:rsidRPr="0005169D" w:rsidRDefault="00C67979" w:rsidP="00BA0E9C">
      <w:pPr>
        <w:rPr>
          <w:lang w:val="sv-SE"/>
        </w:rPr>
      </w:pPr>
    </w:p>
    <w:sectPr w:rsidR="00C67979" w:rsidRPr="0005169D" w:rsidSect="004D4533">
      <w:headerReference w:type="default" r:id="rId13"/>
      <w:footerReference w:type="default" r:id="rId14"/>
      <w:headerReference w:type="first" r:id="rId15"/>
      <w:footerReference w:type="first" r:id="rId16"/>
      <w:pgSz w:w="12240" w:h="15840" w:code="1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B611D" w14:textId="77777777" w:rsidR="001316D7" w:rsidRDefault="001316D7">
      <w:r>
        <w:separator/>
      </w:r>
    </w:p>
  </w:endnote>
  <w:endnote w:type="continuationSeparator" w:id="0">
    <w:p w14:paraId="11947D64" w14:textId="77777777" w:rsidR="001316D7" w:rsidRDefault="00131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05F03" w14:textId="11F11602" w:rsidR="00C67979" w:rsidRPr="00F10F32" w:rsidRDefault="0022075F">
    <w:pPr>
      <w:pStyle w:val="Sidfot"/>
      <w:rPr>
        <w:rFonts w:ascii="Calibri Light" w:hAnsi="Calibri Light"/>
      </w:rPr>
    </w:pPr>
    <w:r w:rsidRPr="00F10F32">
      <w:rPr>
        <w:rFonts w:ascii="Calibri Light" w:hAnsi="Calibri Light"/>
        <w:lang w:val="sv-SE"/>
      </w:rPr>
      <w:t xml:space="preserve">Sida </w:t>
    </w:r>
    <w:r w:rsidRPr="00F10F32">
      <w:rPr>
        <w:rFonts w:ascii="Calibri Light" w:hAnsi="Calibri Light"/>
      </w:rPr>
      <w:fldChar w:fldCharType="begin"/>
    </w:r>
    <w:r w:rsidRPr="00F10F32">
      <w:rPr>
        <w:rFonts w:ascii="Calibri Light" w:hAnsi="Calibri Light"/>
      </w:rPr>
      <w:instrText>PAGE</w:instrText>
    </w:r>
    <w:r w:rsidRPr="00F10F32">
      <w:rPr>
        <w:rFonts w:ascii="Calibri Light" w:hAnsi="Calibri Light"/>
      </w:rPr>
      <w:fldChar w:fldCharType="separate"/>
    </w:r>
    <w:r w:rsidR="00054886">
      <w:rPr>
        <w:rFonts w:ascii="Calibri Light" w:hAnsi="Calibri Light"/>
        <w:noProof/>
      </w:rPr>
      <w:t>6</w:t>
    </w:r>
    <w:r w:rsidRPr="00F10F32">
      <w:rPr>
        <w:rFonts w:ascii="Calibri Light" w:hAnsi="Calibri Light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sv-SE"/>
      </w:rPr>
      <w:id w:val="-1714258117"/>
      <w:placeholder>
        <w:docPart w:val="CC2F8A005CAD4CB1AE329313C566A5BA"/>
      </w:placeholder>
      <w:temporary/>
      <w:showingPlcHdr/>
      <w15:appearance w15:val="hidden"/>
      <w:text/>
    </w:sdtPr>
    <w:sdtEndPr/>
    <w:sdtContent>
      <w:p w14:paraId="50012311" w14:textId="5637EE45" w:rsidR="00C67979" w:rsidRPr="003C59FC" w:rsidRDefault="00E235E5">
        <w:pPr>
          <w:pStyle w:val="Sidfot"/>
          <w:rPr>
            <w:lang w:val="sv-SE"/>
          </w:rPr>
        </w:pPr>
        <w:r w:rsidRPr="0005169D">
          <w:rPr>
            <w:rStyle w:val="Platshllartext"/>
            <w:lang w:val="sv-SE"/>
          </w:rPr>
          <w:t>[avgiftsbelopp]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C7B26" w14:textId="77777777" w:rsidR="001316D7" w:rsidRDefault="001316D7">
      <w:r>
        <w:separator/>
      </w:r>
    </w:p>
  </w:footnote>
  <w:footnote w:type="continuationSeparator" w:id="0">
    <w:p w14:paraId="42126287" w14:textId="77777777" w:rsidR="001316D7" w:rsidRDefault="00131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C5EF1" w14:textId="3B2CF8A4" w:rsidR="00FE002F" w:rsidRDefault="00451A60" w:rsidP="00B32A8C">
    <w:pPr>
      <w:pStyle w:val="Sidhuvud"/>
      <w:jc w:val="right"/>
    </w:pPr>
    <w:r>
      <w:rPr>
        <w:noProof/>
        <w:lang w:val="sv-SE" w:eastAsia="sv-SE"/>
      </w:rPr>
      <w:drawing>
        <wp:inline distT="0" distB="0" distL="0" distR="0" wp14:anchorId="1A72A02A" wp14:editId="14463A8D">
          <wp:extent cx="2714625" cy="428625"/>
          <wp:effectExtent l="0" t="0" r="9525" b="9525"/>
          <wp:docPr id="3" name="Bildobjekt 3" descr="alh_liggande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alh_liggande_small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9018" cy="4356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9101B" w14:textId="3FB84B09" w:rsidR="00E235E5" w:rsidRDefault="00E235E5" w:rsidP="00E235E5">
    <w:pPr>
      <w:pStyle w:val="Sidhuvud"/>
      <w:ind w:left="4680"/>
    </w:pPr>
    <w:r>
      <w:rPr>
        <w:noProof/>
        <w:lang w:val="sv-SE" w:eastAsia="sv-SE"/>
      </w:rPr>
      <w:drawing>
        <wp:inline distT="0" distB="0" distL="0" distR="0" wp14:anchorId="578FC86A" wp14:editId="17185ED5">
          <wp:extent cx="3314700" cy="523057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ga_pm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98030" cy="5362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F41493"/>
    <w:multiLevelType w:val="hybridMultilevel"/>
    <w:tmpl w:val="56EE3AAC"/>
    <w:lvl w:ilvl="0" w:tplc="42C29D54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452"/>
    <w:rsid w:val="000326FE"/>
    <w:rsid w:val="00034155"/>
    <w:rsid w:val="00035A99"/>
    <w:rsid w:val="0005169D"/>
    <w:rsid w:val="00053FD2"/>
    <w:rsid w:val="00054886"/>
    <w:rsid w:val="00054BE5"/>
    <w:rsid w:val="000955FA"/>
    <w:rsid w:val="000B210B"/>
    <w:rsid w:val="000D7B61"/>
    <w:rsid w:val="00101546"/>
    <w:rsid w:val="00122C3E"/>
    <w:rsid w:val="00125563"/>
    <w:rsid w:val="0012621F"/>
    <w:rsid w:val="00126D8E"/>
    <w:rsid w:val="001316D7"/>
    <w:rsid w:val="00143399"/>
    <w:rsid w:val="0016291A"/>
    <w:rsid w:val="00195818"/>
    <w:rsid w:val="001A7F6E"/>
    <w:rsid w:val="00211683"/>
    <w:rsid w:val="00213BCD"/>
    <w:rsid w:val="0022075F"/>
    <w:rsid w:val="0022780C"/>
    <w:rsid w:val="00280A80"/>
    <w:rsid w:val="002C315B"/>
    <w:rsid w:val="002E7472"/>
    <w:rsid w:val="002F2C33"/>
    <w:rsid w:val="00321C10"/>
    <w:rsid w:val="00344D72"/>
    <w:rsid w:val="00370F69"/>
    <w:rsid w:val="00381D68"/>
    <w:rsid w:val="00386D45"/>
    <w:rsid w:val="003B5084"/>
    <w:rsid w:val="003C59FC"/>
    <w:rsid w:val="003E6CCB"/>
    <w:rsid w:val="003E78FD"/>
    <w:rsid w:val="00451A60"/>
    <w:rsid w:val="00475E6A"/>
    <w:rsid w:val="00480F55"/>
    <w:rsid w:val="00485B2E"/>
    <w:rsid w:val="004A3450"/>
    <w:rsid w:val="004B1C36"/>
    <w:rsid w:val="004B5617"/>
    <w:rsid w:val="004B5D92"/>
    <w:rsid w:val="004C052E"/>
    <w:rsid w:val="004C6452"/>
    <w:rsid w:val="004D1ACD"/>
    <w:rsid w:val="004D4533"/>
    <w:rsid w:val="004E28E2"/>
    <w:rsid w:val="00501B73"/>
    <w:rsid w:val="00555725"/>
    <w:rsid w:val="0058249D"/>
    <w:rsid w:val="00591DF0"/>
    <w:rsid w:val="005A1934"/>
    <w:rsid w:val="005B2D8E"/>
    <w:rsid w:val="005E123D"/>
    <w:rsid w:val="005E31F9"/>
    <w:rsid w:val="005F66D8"/>
    <w:rsid w:val="00612085"/>
    <w:rsid w:val="00620E07"/>
    <w:rsid w:val="0067274A"/>
    <w:rsid w:val="00693C93"/>
    <w:rsid w:val="006B5E58"/>
    <w:rsid w:val="006D1227"/>
    <w:rsid w:val="006E155F"/>
    <w:rsid w:val="006F7D37"/>
    <w:rsid w:val="007722DD"/>
    <w:rsid w:val="007D31F1"/>
    <w:rsid w:val="007F2A3B"/>
    <w:rsid w:val="00801D97"/>
    <w:rsid w:val="00824953"/>
    <w:rsid w:val="0083216B"/>
    <w:rsid w:val="00863114"/>
    <w:rsid w:val="0087121A"/>
    <w:rsid w:val="00883F6F"/>
    <w:rsid w:val="00891E3E"/>
    <w:rsid w:val="008922F8"/>
    <w:rsid w:val="008B3555"/>
    <w:rsid w:val="008E4264"/>
    <w:rsid w:val="00904850"/>
    <w:rsid w:val="00934D53"/>
    <w:rsid w:val="009543B6"/>
    <w:rsid w:val="00964070"/>
    <w:rsid w:val="00973683"/>
    <w:rsid w:val="00976E6E"/>
    <w:rsid w:val="009A4593"/>
    <w:rsid w:val="009B29FC"/>
    <w:rsid w:val="009C3534"/>
    <w:rsid w:val="009D1685"/>
    <w:rsid w:val="009F398B"/>
    <w:rsid w:val="009F3EA8"/>
    <w:rsid w:val="00A33956"/>
    <w:rsid w:val="00A41DA2"/>
    <w:rsid w:val="00A71CAF"/>
    <w:rsid w:val="00A92714"/>
    <w:rsid w:val="00AA0930"/>
    <w:rsid w:val="00AB125B"/>
    <w:rsid w:val="00AB27C1"/>
    <w:rsid w:val="00AC0FD1"/>
    <w:rsid w:val="00AD08A8"/>
    <w:rsid w:val="00AD6F6C"/>
    <w:rsid w:val="00AE20D7"/>
    <w:rsid w:val="00AE7582"/>
    <w:rsid w:val="00B127EA"/>
    <w:rsid w:val="00B32A8C"/>
    <w:rsid w:val="00BA0E9C"/>
    <w:rsid w:val="00BA7590"/>
    <w:rsid w:val="00BE4AC6"/>
    <w:rsid w:val="00BF2B71"/>
    <w:rsid w:val="00C00240"/>
    <w:rsid w:val="00C101B7"/>
    <w:rsid w:val="00C27279"/>
    <w:rsid w:val="00C327F4"/>
    <w:rsid w:val="00C42C4F"/>
    <w:rsid w:val="00C51E20"/>
    <w:rsid w:val="00C67979"/>
    <w:rsid w:val="00C71456"/>
    <w:rsid w:val="00C80C38"/>
    <w:rsid w:val="00C95144"/>
    <w:rsid w:val="00C96312"/>
    <w:rsid w:val="00CA09A3"/>
    <w:rsid w:val="00CB578C"/>
    <w:rsid w:val="00CD32D5"/>
    <w:rsid w:val="00CF5BB1"/>
    <w:rsid w:val="00D519C9"/>
    <w:rsid w:val="00D523C3"/>
    <w:rsid w:val="00D5711F"/>
    <w:rsid w:val="00D733F0"/>
    <w:rsid w:val="00DB0567"/>
    <w:rsid w:val="00DC0991"/>
    <w:rsid w:val="00DC1F09"/>
    <w:rsid w:val="00DD07B5"/>
    <w:rsid w:val="00DD2877"/>
    <w:rsid w:val="00DE69D4"/>
    <w:rsid w:val="00E235E5"/>
    <w:rsid w:val="00E451D3"/>
    <w:rsid w:val="00E73A85"/>
    <w:rsid w:val="00E97CCB"/>
    <w:rsid w:val="00EA17CA"/>
    <w:rsid w:val="00EA263A"/>
    <w:rsid w:val="00EB1FF2"/>
    <w:rsid w:val="00EF4CB5"/>
    <w:rsid w:val="00EF55DA"/>
    <w:rsid w:val="00F10F32"/>
    <w:rsid w:val="00F14FF0"/>
    <w:rsid w:val="00F4500A"/>
    <w:rsid w:val="00FB0139"/>
    <w:rsid w:val="00FE002F"/>
    <w:rsid w:val="00FE09C2"/>
    <w:rsid w:val="00FE1A01"/>
    <w:rsid w:val="00FE245A"/>
    <w:rsid w:val="00FE41D8"/>
    <w:rsid w:val="00FE69C1"/>
    <w:rsid w:val="00FE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1C4EE56"/>
  <w15:chartTrackingRefBased/>
  <w15:docId w15:val="{E3E34E56-87E9-45E3-A989-AA40B8C33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szCs w:val="18"/>
        <w:lang w:val="en-US" w:eastAsia="en-US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200"/>
    </w:pPr>
  </w:style>
  <w:style w:type="paragraph" w:styleId="Rubrik1">
    <w:name w:val="heading 1"/>
    <w:basedOn w:val="Normal"/>
    <w:next w:val="Normal"/>
    <w:link w:val="Rubrik1Char"/>
    <w:qFormat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2"/>
      <w:szCs w:val="2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pPr>
      <w:keepNext/>
      <w:keepLines/>
      <w:spacing w:after="0"/>
      <w:outlineLvl w:val="1"/>
    </w:pPr>
    <w:rPr>
      <w:rFonts w:asciiTheme="majorHAnsi" w:eastAsiaTheme="majorEastAsia" w:hAnsiTheme="majorHAnsi" w:cstheme="majorBidi"/>
      <w:b/>
      <w:bCs/>
      <w:color w:val="6E6E6E" w:themeColor="accent1" w:themeShade="80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pPr>
      <w:keepNext/>
      <w:keepLines/>
      <w:spacing w:after="0"/>
      <w:outlineLvl w:val="2"/>
    </w:pPr>
    <w:rPr>
      <w:rFonts w:asciiTheme="majorHAnsi" w:eastAsiaTheme="majorEastAsia" w:hAnsiTheme="majorHAnsi" w:cstheme="majorBidi"/>
      <w:b/>
      <w:bCs/>
      <w:color w:val="6E6E6E" w:themeColor="accent1" w:themeShade="80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bCs/>
      <w:i/>
      <w:iCs/>
      <w:color w:val="6E6E6E" w:themeColor="accent1" w:themeShade="8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"/>
    <w:unhideWhenUsed/>
    <w:qFormat/>
    <w:pPr>
      <w:pBdr>
        <w:bottom w:val="single" w:sz="4" w:space="6" w:color="BFBFBF" w:themeColor="background1" w:themeShade="BF"/>
      </w:pBdr>
      <w:spacing w:before="0" w:after="480" w:line="240" w:lineRule="auto"/>
      <w:contextualSpacing/>
    </w:pPr>
    <w:rPr>
      <w:rFonts w:asciiTheme="majorHAnsi" w:eastAsiaTheme="majorEastAsia" w:hAnsiTheme="majorHAnsi" w:cstheme="majorBidi"/>
      <w:b/>
      <w:caps/>
      <w:color w:val="000000" w:themeColor="text1"/>
      <w:kern w:val="28"/>
      <w:sz w:val="24"/>
      <w:szCs w:val="24"/>
    </w:rPr>
  </w:style>
  <w:style w:type="character" w:customStyle="1" w:styleId="RubrikChar">
    <w:name w:val="Rubrik Char"/>
    <w:basedOn w:val="Standardstycketeckensnitt"/>
    <w:link w:val="Rubrik"/>
    <w:uiPriority w:val="1"/>
    <w:rPr>
      <w:rFonts w:asciiTheme="majorHAnsi" w:eastAsiaTheme="majorEastAsia" w:hAnsiTheme="majorHAnsi" w:cstheme="majorBidi"/>
      <w:b/>
      <w:caps/>
      <w:color w:val="000000" w:themeColor="text1"/>
      <w:kern w:val="28"/>
      <w:sz w:val="24"/>
      <w:szCs w:val="24"/>
    </w:rPr>
  </w:style>
  <w:style w:type="table" w:styleId="Tabellrutnt">
    <w:name w:val="Table Grid"/>
    <w:basedOn w:val="Normaltabel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ulrinformation">
    <w:name w:val="Formulärinformation"/>
    <w:basedOn w:val="Normal"/>
    <w:uiPriority w:val="1"/>
    <w:qFormat/>
    <w:pPr>
      <w:spacing w:before="0" w:after="100"/>
    </w:pPr>
    <w:rPr>
      <w:color w:val="000000" w:themeColor="text1"/>
      <w:sz w:val="34"/>
      <w:szCs w:val="34"/>
    </w:rPr>
  </w:style>
  <w:style w:type="paragraph" w:customStyle="1" w:styleId="Kontaktinformation">
    <w:name w:val="Kontaktinformation"/>
    <w:basedOn w:val="Normal"/>
    <w:uiPriority w:val="1"/>
    <w:qFormat/>
    <w:pPr>
      <w:spacing w:before="0" w:after="40"/>
    </w:pPr>
    <w:rPr>
      <w:sz w:val="16"/>
    </w:rPr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character" w:styleId="Betoning">
    <w:name w:val="Emphasis"/>
    <w:basedOn w:val="Standardstycketeckensnitt"/>
    <w:uiPriority w:val="20"/>
    <w:qFormat/>
    <w:rPr>
      <w:i w:val="0"/>
      <w:iCs/>
      <w:u w:val="single"/>
    </w:rPr>
  </w:style>
  <w:style w:type="table" w:customStyle="1" w:styleId="FieldTripLetterTable">
    <w:name w:val="Field Trip Letter Table"/>
    <w:basedOn w:val="Normaltabell"/>
    <w:uiPriority w:val="99"/>
    <w:pPr>
      <w:spacing w:after="0" w:line="240" w:lineRule="auto"/>
    </w:pPr>
    <w:tblPr>
      <w:tblBorders>
        <w:insideH w:val="single" w:sz="18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F2F2F2" w:themeFill="background1" w:themeFillShade="F2"/>
    </w:tcPr>
  </w:style>
  <w:style w:type="character" w:customStyle="1" w:styleId="Rubrik2Char">
    <w:name w:val="Rubrik 2 Char"/>
    <w:basedOn w:val="Standardstycketeckensnitt"/>
    <w:link w:val="Rubrik2"/>
    <w:uiPriority w:val="9"/>
    <w:semiHidden/>
    <w:rPr>
      <w:rFonts w:asciiTheme="majorHAnsi" w:eastAsiaTheme="majorEastAsia" w:hAnsiTheme="majorHAnsi" w:cstheme="majorBidi"/>
      <w:b/>
      <w:bCs/>
      <w:color w:val="6E6E6E" w:themeColor="accent1" w:themeShade="80"/>
      <w:sz w:val="26"/>
      <w:szCs w:val="26"/>
    </w:rPr>
  </w:style>
  <w:style w:type="paragraph" w:styleId="Sidfot">
    <w:name w:val="footer"/>
    <w:basedOn w:val="Normal"/>
    <w:link w:val="SidfotChar"/>
    <w:uiPriority w:val="99"/>
    <w:unhideWhenUsed/>
    <w:qFormat/>
    <w:pPr>
      <w:pBdr>
        <w:top w:val="single" w:sz="4" w:space="6" w:color="BFBFBF" w:themeColor="background1" w:themeShade="BF"/>
      </w:pBdr>
      <w:tabs>
        <w:tab w:val="center" w:pos="4680"/>
        <w:tab w:val="right" w:pos="9360"/>
      </w:tabs>
      <w:spacing w:before="0" w:after="0" w:line="240" w:lineRule="auto"/>
    </w:pPr>
    <w:rPr>
      <w:color w:val="000000" w:themeColor="text1"/>
    </w:rPr>
  </w:style>
  <w:style w:type="character" w:customStyle="1" w:styleId="SidfotChar">
    <w:name w:val="Sidfot Char"/>
    <w:basedOn w:val="Standardstycketeckensnitt"/>
    <w:link w:val="Sidfot"/>
    <w:uiPriority w:val="99"/>
    <w:rPr>
      <w:color w:val="000000" w:themeColor="text1"/>
      <w:szCs w:val="16"/>
    </w:rPr>
  </w:style>
  <w:style w:type="character" w:customStyle="1" w:styleId="Rubrik1Char">
    <w:name w:val="Rubrik 1 Char"/>
    <w:basedOn w:val="Standardstycketeckensnitt"/>
    <w:link w:val="Rubrik1"/>
    <w:rPr>
      <w:rFonts w:asciiTheme="majorHAnsi" w:eastAsiaTheme="majorEastAsia" w:hAnsiTheme="majorHAnsi" w:cstheme="majorBidi"/>
      <w:b/>
      <w:bCs/>
      <w:color w:val="000000" w:themeColor="text1"/>
      <w:sz w:val="22"/>
      <w:szCs w:val="22"/>
    </w:rPr>
  </w:style>
  <w:style w:type="paragraph" w:customStyle="1" w:styleId="Formulrrubrik">
    <w:name w:val="Formulärrubrik"/>
    <w:basedOn w:val="Normal"/>
    <w:link w:val="FormulrrubrikCar"/>
    <w:uiPriority w:val="1"/>
    <w:qFormat/>
    <w:rPr>
      <w:color w:val="7F7F7F" w:themeColor="text1" w:themeTint="80"/>
      <w:sz w:val="20"/>
    </w:rPr>
  </w:style>
  <w:style w:type="paragraph" w:customStyle="1" w:styleId="Tabelltext">
    <w:name w:val="Tabelltext"/>
    <w:basedOn w:val="Normal"/>
    <w:uiPriority w:val="1"/>
    <w:qFormat/>
    <w:pPr>
      <w:spacing w:before="120" w:after="120"/>
      <w:ind w:left="144"/>
    </w:pPr>
  </w:style>
  <w:style w:type="character" w:customStyle="1" w:styleId="FormulrrubrikCar">
    <w:name w:val="Formulärrubrik Car"/>
    <w:basedOn w:val="Standardstycketeckensnitt"/>
    <w:link w:val="Formulrrubrik"/>
    <w:uiPriority w:val="1"/>
    <w:rPr>
      <w:color w:val="7F7F7F" w:themeColor="text1" w:themeTint="80"/>
      <w:sz w:val="20"/>
      <w:szCs w:val="16"/>
    </w:rPr>
  </w:style>
  <w:style w:type="paragraph" w:customStyle="1" w:styleId="Tabellrubrik">
    <w:name w:val="Tabellrubrik"/>
    <w:basedOn w:val="Normal"/>
    <w:uiPriority w:val="1"/>
    <w:qFormat/>
    <w:pPr>
      <w:spacing w:before="120" w:after="120"/>
      <w:jc w:val="center"/>
    </w:pPr>
    <w:rPr>
      <w:b/>
      <w:sz w:val="22"/>
    </w:rPr>
  </w:style>
  <w:style w:type="character" w:customStyle="1" w:styleId="Rubrik3Char">
    <w:name w:val="Rubrik 3 Char"/>
    <w:basedOn w:val="Standardstycketeckensnitt"/>
    <w:link w:val="Rubrik3"/>
    <w:uiPriority w:val="9"/>
    <w:semiHidden/>
    <w:rPr>
      <w:rFonts w:asciiTheme="majorHAnsi" w:eastAsiaTheme="majorEastAsia" w:hAnsiTheme="majorHAnsi" w:cstheme="majorBidi"/>
      <w:b/>
      <w:bCs/>
      <w:color w:val="6E6E6E" w:themeColor="accent1" w:themeShade="80"/>
      <w:szCs w:val="16"/>
    </w:rPr>
  </w:style>
  <w:style w:type="character" w:customStyle="1" w:styleId="Rubrik4Char">
    <w:name w:val="Rubrik 4 Char"/>
    <w:basedOn w:val="Standardstycketeckensnitt"/>
    <w:link w:val="Rubrik4"/>
    <w:uiPriority w:val="9"/>
    <w:semiHidden/>
    <w:rPr>
      <w:rFonts w:asciiTheme="majorHAnsi" w:eastAsiaTheme="majorEastAsia" w:hAnsiTheme="majorHAnsi" w:cstheme="majorBidi"/>
      <w:b/>
      <w:bCs/>
      <w:i/>
      <w:iCs/>
      <w:color w:val="6E6E6E" w:themeColor="accent1" w:themeShade="80"/>
      <w:szCs w:val="16"/>
    </w:rPr>
  </w:style>
  <w:style w:type="character" w:customStyle="1" w:styleId="Rubrik5Char">
    <w:name w:val="Rubrik 5 Char"/>
    <w:basedOn w:val="Standardstycketeckensnitt"/>
    <w:link w:val="Rubrik5"/>
    <w:uiPriority w:val="9"/>
    <w:semiHidden/>
    <w:rPr>
      <w:rFonts w:asciiTheme="majorHAnsi" w:eastAsiaTheme="majorEastAsia" w:hAnsiTheme="majorHAnsi" w:cstheme="majorBidi"/>
      <w:color w:val="6E6E6E" w:themeColor="accent1" w:themeShade="7F"/>
      <w:szCs w:val="16"/>
    </w:rPr>
  </w:style>
  <w:style w:type="paragraph" w:styleId="Sidhuvud">
    <w:name w:val="header"/>
    <w:basedOn w:val="Normal"/>
    <w:link w:val="Sidhuvud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Pr>
      <w:szCs w:val="16"/>
    </w:rPr>
  </w:style>
  <w:style w:type="character" w:customStyle="1" w:styleId="Formatmall1">
    <w:name w:val="Formatmall1"/>
    <w:basedOn w:val="Standardstycketeckensnitt"/>
    <w:uiPriority w:val="1"/>
    <w:rsid w:val="00E235E5"/>
    <w:rPr>
      <w:rFonts w:ascii="Calibri Light" w:hAnsi="Calibri Light"/>
    </w:rPr>
  </w:style>
  <w:style w:type="table" w:customStyle="1" w:styleId="FieldTripLetterTable1">
    <w:name w:val="Field Trip Letter Table1"/>
    <w:basedOn w:val="Normaltabell"/>
    <w:uiPriority w:val="99"/>
    <w:rsid w:val="00891E3E"/>
    <w:pPr>
      <w:spacing w:after="0" w:line="240" w:lineRule="auto"/>
    </w:pPr>
    <w:tblPr>
      <w:tblBorders>
        <w:insideH w:val="single" w:sz="18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F2F2F2" w:themeFill="background1" w:themeFillShade="F2"/>
    </w:tcPr>
  </w:style>
  <w:style w:type="character" w:styleId="Kommentarsreferens">
    <w:name w:val="annotation reference"/>
    <w:basedOn w:val="Standardstycketeckensnitt"/>
    <w:uiPriority w:val="99"/>
    <w:semiHidden/>
    <w:unhideWhenUsed/>
    <w:rsid w:val="00FE69C1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FE69C1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FE69C1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FE69C1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E69C1"/>
    <w:rPr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E69C1"/>
    <w:pPr>
      <w:spacing w:before="0" w:after="0" w:line="240" w:lineRule="auto"/>
    </w:pPr>
    <w:rPr>
      <w:rFonts w:ascii="Segoe UI" w:hAnsi="Segoe UI" w:cs="Segoe UI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E69C1"/>
    <w:rPr>
      <w:rFonts w:ascii="Segoe UI" w:hAnsi="Segoe UI" w:cs="Segoe UI"/>
    </w:rPr>
  </w:style>
  <w:style w:type="paragraph" w:styleId="Liststycke">
    <w:name w:val="List Paragraph"/>
    <w:basedOn w:val="Normal"/>
    <w:uiPriority w:val="34"/>
    <w:qFormat/>
    <w:rsid w:val="009543B6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7F2A3B"/>
    <w:rPr>
      <w:color w:val="5F5F5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F2A3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info@alhembygd.s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5.jpg@01D1C584.77CF6310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ina\AppData\Roaming\Microsoft\Templates\Tillst&#229;ndsformul&#228;r,%20utflykt%20(mellanstadiet%20och%20h&#246;gstadiet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C2F8A005CAD4CB1AE329313C566A5B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CA76969-5851-422E-B8F7-4A8DAFFFB5E6}"/>
      </w:docPartPr>
      <w:docPartBody>
        <w:p w:rsidR="008470DB" w:rsidRDefault="00F90D69" w:rsidP="00F90D69">
          <w:pPr>
            <w:pStyle w:val="CC2F8A005CAD4CB1AE329313C566A5BA5"/>
          </w:pPr>
          <w:r w:rsidRPr="0005169D">
            <w:rPr>
              <w:rStyle w:val="Platshllartext"/>
              <w:lang w:val="sv-SE"/>
            </w:rPr>
            <w:t>[avgiftsbelopp]</w:t>
          </w:r>
        </w:p>
      </w:docPartBody>
    </w:docPart>
    <w:docPart>
      <w:docPartPr>
        <w:name w:val="6796A9EB2D93444A817B82005893E39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6707A2F-3CDF-4C96-9323-8B39484621DD}"/>
      </w:docPartPr>
      <w:docPartBody>
        <w:p w:rsidR="00F90D69" w:rsidRDefault="00F90D69" w:rsidP="00F90D69">
          <w:pPr>
            <w:pStyle w:val="6796A9EB2D93444A817B82005893E39B5"/>
          </w:pPr>
          <w:r>
            <w:rPr>
              <w:lang w:val="sv-SE"/>
            </w:rPr>
            <w:t xml:space="preserve">Förening, företag eller annan juridisk person </w:t>
          </w:r>
        </w:p>
      </w:docPartBody>
    </w:docPart>
    <w:docPart>
      <w:docPartPr>
        <w:name w:val="2056E6DE03D94668964C32FABACFFD0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5AFB836-B8CD-41E2-A23A-DE0A974B451B}"/>
      </w:docPartPr>
      <w:docPartBody>
        <w:p w:rsidR="00F90D69" w:rsidRDefault="00F90D69" w:rsidP="00F90D69">
          <w:pPr>
            <w:pStyle w:val="2056E6DE03D94668964C32FABACFFD0F5"/>
          </w:pPr>
          <w:r>
            <w:rPr>
              <w:lang w:val="sv-SE"/>
            </w:rPr>
            <w:t xml:space="preserve">                                                                  </w:t>
          </w:r>
        </w:p>
      </w:docPartBody>
    </w:docPart>
    <w:docPart>
      <w:docPartPr>
        <w:name w:val="5855B1A381BC4556A8CCED671A781E2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A47602B-7A40-4BE7-AED8-FF7781E64226}"/>
      </w:docPartPr>
      <w:docPartBody>
        <w:p w:rsidR="00F90D69" w:rsidRDefault="00F90D69" w:rsidP="00F90D69">
          <w:pPr>
            <w:pStyle w:val="5855B1A381BC4556A8CCED671A781E2A5"/>
          </w:pPr>
          <w:r>
            <w:rPr>
              <w:lang w:val="sv-SE"/>
            </w:rPr>
            <w:t xml:space="preserve">                                                                  </w:t>
          </w:r>
        </w:p>
      </w:docPartBody>
    </w:docPart>
    <w:docPart>
      <w:docPartPr>
        <w:name w:val="F409B9A89F3D4EC6A3209B6D473A02E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94EE818-E097-436E-B55C-D0ECA03DEF84}"/>
      </w:docPartPr>
      <w:docPartBody>
        <w:p w:rsidR="00F90D69" w:rsidRDefault="00F90D69" w:rsidP="00F90D69">
          <w:pPr>
            <w:pStyle w:val="F409B9A89F3D4EC6A3209B6D473A02E75"/>
          </w:pPr>
          <w:r>
            <w:rPr>
              <w:lang w:val="sv-SE"/>
            </w:rPr>
            <w:t xml:space="preserve">                                                                   </w:t>
          </w:r>
        </w:p>
      </w:docPartBody>
    </w:docPart>
    <w:docPart>
      <w:docPartPr>
        <w:name w:val="047155E01E48415BAF51EE3918BA348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1E2BDFD-C3FB-4300-9D73-B47423EF2081}"/>
      </w:docPartPr>
      <w:docPartBody>
        <w:p w:rsidR="00C82C09" w:rsidRDefault="00F90D69" w:rsidP="00F90D69">
          <w:pPr>
            <w:pStyle w:val="047155E01E48415BAF51EE3918BA348C4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59B2D430266482E98C3073A7CC1BCF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B6FC7BD-CAA6-413F-BB2A-2802200227CA}"/>
      </w:docPartPr>
      <w:docPartBody>
        <w:p w:rsidR="00C82C09" w:rsidRDefault="00F90D69" w:rsidP="00F90D69">
          <w:pPr>
            <w:pStyle w:val="F59B2D430266482E98C3073A7CC1BCF84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91161942D9D4143BD85DE5B2B459BD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DD5D195-94C5-44C3-B976-6F581C2CE6D9}"/>
      </w:docPartPr>
      <w:docPartBody>
        <w:p w:rsidR="00C82C09" w:rsidRDefault="00F90D69" w:rsidP="00F90D69">
          <w:pPr>
            <w:pStyle w:val="291161942D9D4143BD85DE5B2B459BDC4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ABF48474AD7454C805A526954DD5B0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E948D84-0C98-4726-ADFF-DBDD18080C0A}"/>
      </w:docPartPr>
      <w:docPartBody>
        <w:p w:rsidR="00C82C09" w:rsidRDefault="00F90D69" w:rsidP="00F90D69">
          <w:pPr>
            <w:pStyle w:val="1ABF48474AD7454C805A526954DD5B013"/>
          </w:pPr>
          <w:r>
            <w:rPr>
              <w:lang w:val="sv-SE"/>
            </w:rPr>
            <w:t xml:space="preserve">Ange samma namn som i ansökan steg 1 och steg 2 </w:t>
          </w:r>
        </w:p>
      </w:docPartBody>
    </w:docPart>
    <w:docPart>
      <w:docPartPr>
        <w:name w:val="113729C0901247A8A14B8E45C6D3183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90C90F8-3635-4A27-9C95-48805CA147CE}"/>
      </w:docPartPr>
      <w:docPartBody>
        <w:p w:rsidR="00C82C09" w:rsidRDefault="00F90D69" w:rsidP="00F90D69">
          <w:pPr>
            <w:pStyle w:val="113729C0901247A8A14B8E45C6D3183D3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D2EA5DBE14B42A08B70FE98C94AA82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C3F8BAD-CE99-420F-940E-80629F87B578}"/>
      </w:docPartPr>
      <w:docPartBody>
        <w:p w:rsidR="00984C12" w:rsidRDefault="00600139" w:rsidP="00600139">
          <w:pPr>
            <w:pStyle w:val="3D2EA5DBE14B42A08B70FE98C94AA82B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1C76DD986F64F12BB58ADABD664C0E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25E267A-C0C0-44A1-8B38-E1A1494B6941}"/>
      </w:docPartPr>
      <w:docPartBody>
        <w:p w:rsidR="005777FC" w:rsidRDefault="009F3ED5" w:rsidP="009F3ED5">
          <w:pPr>
            <w:pStyle w:val="C1C76DD986F64F12BB58ADABD664C0EF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48EB6D5DC53473398CF8F634159F79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CDA622B-D0B0-4605-91C8-BEDC711644DD}"/>
      </w:docPartPr>
      <w:docPartBody>
        <w:p w:rsidR="005777FC" w:rsidRDefault="009F3ED5" w:rsidP="009F3ED5">
          <w:pPr>
            <w:pStyle w:val="248EB6D5DC53473398CF8F634159F790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0B63427180A4D629C89C8F4313BDB9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BFB06D3-153E-4EC1-BB2B-220D096EAE99}"/>
      </w:docPartPr>
      <w:docPartBody>
        <w:p w:rsidR="005777FC" w:rsidRDefault="009F3ED5" w:rsidP="009F3ED5">
          <w:pPr>
            <w:pStyle w:val="D0B63427180A4D629C89C8F4313BDB9A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14D5D309B1A4523A9F9AC3AE6C0B53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8F76D60-ABEC-402C-A46E-04D394FF8A8A}"/>
      </w:docPartPr>
      <w:docPartBody>
        <w:p w:rsidR="005777FC" w:rsidRDefault="009F3ED5" w:rsidP="009F3ED5">
          <w:pPr>
            <w:pStyle w:val="014D5D309B1A4523A9F9AC3AE6C0B53F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8BC030B7F59F47C7A2746F1B956ACD6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3B861B8-A43A-4C2B-AB89-50C22B34E374}"/>
      </w:docPartPr>
      <w:docPartBody>
        <w:p w:rsidR="005777FC" w:rsidRDefault="009F3ED5" w:rsidP="009F3ED5">
          <w:pPr>
            <w:pStyle w:val="8BC030B7F59F47C7A2746F1B956ACD62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D9EA1786BC14A54A058BB569924C96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946AE34-F88F-4742-8CA3-BCAC8F851CE5}"/>
      </w:docPartPr>
      <w:docPartBody>
        <w:p w:rsidR="005777FC" w:rsidRDefault="009F3ED5" w:rsidP="009F3ED5">
          <w:pPr>
            <w:pStyle w:val="BD9EA1786BC14A54A058BB569924C965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C9C8028521F441BA1CD2C888DB82AB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8CC2099-1E29-4261-8C17-4FB9A20D27D7}"/>
      </w:docPartPr>
      <w:docPartBody>
        <w:p w:rsidR="005777FC" w:rsidRDefault="009F3ED5" w:rsidP="009F3ED5">
          <w:pPr>
            <w:pStyle w:val="DC9C8028521F441BA1CD2C888DB82AB1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63FA62358F24170B342D8D5AB1580C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40763D9-8A61-4840-935E-29AE48D0E24D}"/>
      </w:docPartPr>
      <w:docPartBody>
        <w:p w:rsidR="005777FC" w:rsidRDefault="009F3ED5" w:rsidP="009F3ED5">
          <w:pPr>
            <w:pStyle w:val="463FA62358F24170B342D8D5AB1580C5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3B59F8B823F4BB6A0B762F304FC737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331D757-4BE4-4FF5-899C-993E1921A13B}"/>
      </w:docPartPr>
      <w:docPartBody>
        <w:p w:rsidR="005777FC" w:rsidRDefault="009F3ED5" w:rsidP="009F3ED5">
          <w:pPr>
            <w:pStyle w:val="B3B59F8B823F4BB6A0B762F304FC7371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764CA9F86B442D98641A82DF7BF039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DA62CAB-74F7-4F09-9BCC-5141B4A3D517}"/>
      </w:docPartPr>
      <w:docPartBody>
        <w:p w:rsidR="005777FC" w:rsidRDefault="009F3ED5" w:rsidP="009F3ED5">
          <w:pPr>
            <w:pStyle w:val="B764CA9F86B442D98641A82DF7BF0397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6708374BAE24A8DB9CB6DC7DBC1E49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D6C36D9-23D0-432C-9158-AC5818CB6D65}"/>
      </w:docPartPr>
      <w:docPartBody>
        <w:p w:rsidR="005777FC" w:rsidRDefault="009F3ED5" w:rsidP="009F3ED5">
          <w:pPr>
            <w:pStyle w:val="36708374BAE24A8DB9CB6DC7DBC1E49E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0D8F783BE0C467F9528B6F85D86979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2A56872-60DA-4F73-A29D-322854F858C4}"/>
      </w:docPartPr>
      <w:docPartBody>
        <w:p w:rsidR="005777FC" w:rsidRDefault="009F3ED5" w:rsidP="009F3ED5">
          <w:pPr>
            <w:pStyle w:val="F0D8F783BE0C467F9528B6F85D86979F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6E2973DAB09458BAE788D7889C1ABE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59225EF-43CB-4B90-8930-1B69C3A64D7C}"/>
      </w:docPartPr>
      <w:docPartBody>
        <w:p w:rsidR="005777FC" w:rsidRDefault="009F3ED5" w:rsidP="009F3ED5">
          <w:pPr>
            <w:pStyle w:val="C6E2973DAB09458BAE788D7889C1ABE6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31010F78A7146A1892D078557EF7D0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393DD99-DCF9-4B98-83D0-6B6F3EF0AFCC}"/>
      </w:docPartPr>
      <w:docPartBody>
        <w:p w:rsidR="005777FC" w:rsidRDefault="009F3ED5" w:rsidP="009F3ED5">
          <w:pPr>
            <w:pStyle w:val="031010F78A7146A1892D078557EF7D0F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4B6B0DFD61141E097C1869DEB40EF7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3D3BCA1-ADED-442F-910F-1D6CF2E3E332}"/>
      </w:docPartPr>
      <w:docPartBody>
        <w:p w:rsidR="005777FC" w:rsidRDefault="009F3ED5" w:rsidP="009F3ED5">
          <w:pPr>
            <w:pStyle w:val="F4B6B0DFD61141E097C1869DEB40EF75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16180EC30E142B982B95BE46EF43D3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B745A76-4082-484B-B1EA-1A99A7233B04}"/>
      </w:docPartPr>
      <w:docPartBody>
        <w:p w:rsidR="005777FC" w:rsidRDefault="009F3ED5" w:rsidP="009F3ED5">
          <w:pPr>
            <w:pStyle w:val="216180EC30E142B982B95BE46EF43D36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279B77985044E5F9689C0991D593F4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7E48B58-F4CB-4AD9-A02B-07BA2CCC6649}"/>
      </w:docPartPr>
      <w:docPartBody>
        <w:p w:rsidR="005777FC" w:rsidRDefault="009F3ED5" w:rsidP="009F3ED5">
          <w:pPr>
            <w:pStyle w:val="1279B77985044E5F9689C0991D593F45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9DB36F3EBCA43FEAFD1053C0B69435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8410CFD-8230-4B61-A980-6770EBABFBBC}"/>
      </w:docPartPr>
      <w:docPartBody>
        <w:p w:rsidR="005777FC" w:rsidRDefault="009F3ED5" w:rsidP="009F3ED5">
          <w:pPr>
            <w:pStyle w:val="59DB36F3EBCA43FEAFD1053C0B694358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1CDEF728C0D4207947C303BE21BA33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E7D91DA-2B9C-4293-9963-A6A9305D9AA4}"/>
      </w:docPartPr>
      <w:docPartBody>
        <w:p w:rsidR="005777FC" w:rsidRDefault="009F3ED5" w:rsidP="009F3ED5">
          <w:pPr>
            <w:pStyle w:val="D1CDEF728C0D4207947C303BE21BA33A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39DF14DADF5449AAF2EAFD3FBA3AA1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954CCDE-3E39-4A00-BF8D-ADCECF2B9460}"/>
      </w:docPartPr>
      <w:docPartBody>
        <w:p w:rsidR="005777FC" w:rsidRDefault="009F3ED5" w:rsidP="009F3ED5">
          <w:pPr>
            <w:pStyle w:val="639DF14DADF5449AAF2EAFD3FBA3AA12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B686EC7FA7F4E22B26F794BF6079CA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1CAB0AB-327B-4663-B33E-47E48683BABF}"/>
      </w:docPartPr>
      <w:docPartBody>
        <w:p w:rsidR="005777FC" w:rsidRDefault="009F3ED5" w:rsidP="009F3ED5">
          <w:pPr>
            <w:pStyle w:val="DB686EC7FA7F4E22B26F794BF6079CA1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13A332C6EC84B8FA749D3382C1CA32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3A78CAB-D594-4E3E-A3E7-7542B67BBADD}"/>
      </w:docPartPr>
      <w:docPartBody>
        <w:p w:rsidR="005777FC" w:rsidRDefault="009F3ED5" w:rsidP="009F3ED5">
          <w:pPr>
            <w:pStyle w:val="D13A332C6EC84B8FA749D3382C1CA32C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EBDFC4B9EEB4C6D9B13D43D0F56A4F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E407633-4745-4BD7-BAE5-D5A3866202B2}"/>
      </w:docPartPr>
      <w:docPartBody>
        <w:p w:rsidR="005777FC" w:rsidRDefault="009F3ED5" w:rsidP="009F3ED5">
          <w:pPr>
            <w:pStyle w:val="1EBDFC4B9EEB4C6D9B13D43D0F56A4F0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252B0E7CB9F40A3A03AEA15BF3B7DA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A445DE1-B383-4517-9355-5DF5F982634B}"/>
      </w:docPartPr>
      <w:docPartBody>
        <w:p w:rsidR="005777FC" w:rsidRDefault="009F3ED5" w:rsidP="009F3ED5">
          <w:pPr>
            <w:pStyle w:val="3252B0E7CB9F40A3A03AEA15BF3B7DA1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EB44DD80EE542AFBC6E5CE6D37629A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14CAFBB-95E0-4B08-A626-9434F82E2F17}"/>
      </w:docPartPr>
      <w:docPartBody>
        <w:p w:rsidR="005777FC" w:rsidRDefault="009F3ED5" w:rsidP="009F3ED5">
          <w:pPr>
            <w:pStyle w:val="6EB44DD80EE542AFBC6E5CE6D37629A5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EC2109B62414726880D6E2BCEB88F4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7511B37-C9C7-43D4-A5F1-8AADFD0B5B13}"/>
      </w:docPartPr>
      <w:docPartBody>
        <w:p w:rsidR="009011BD" w:rsidRDefault="00CE16D7" w:rsidP="00CE16D7">
          <w:pPr>
            <w:pStyle w:val="6EC2109B62414726880D6E2BCEB88F4B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E50AB98D82C49839683B30BF8170F3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5EE56BF-3EF5-4B81-9DF4-10AEEFD72390}"/>
      </w:docPartPr>
      <w:docPartBody>
        <w:p w:rsidR="009011BD" w:rsidRDefault="00CE16D7" w:rsidP="00CE16D7">
          <w:pPr>
            <w:pStyle w:val="3E50AB98D82C49839683B30BF8170F34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8DA6871E0CC41B78FBC0728E7531FD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FD79456-877F-4617-A660-233D73DC5E03}"/>
      </w:docPartPr>
      <w:docPartBody>
        <w:p w:rsidR="009011BD" w:rsidRDefault="00CE16D7" w:rsidP="00CE16D7">
          <w:pPr>
            <w:pStyle w:val="58DA6871E0CC41B78FBC0728E7531FD2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21F922A1A8B4FE18B6CB7A5629C67B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1C60882-F90A-46BB-82CD-B4378DB1C790}"/>
      </w:docPartPr>
      <w:docPartBody>
        <w:p w:rsidR="009011BD" w:rsidRDefault="00CE16D7" w:rsidP="00CE16D7">
          <w:pPr>
            <w:pStyle w:val="521F922A1A8B4FE18B6CB7A5629C67B1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09D593AB7B34A7D9D11D5D76DAFE34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14809C5-A0BB-41CB-BDF1-F24432180831}"/>
      </w:docPartPr>
      <w:docPartBody>
        <w:p w:rsidR="009011BD" w:rsidRDefault="00CE16D7" w:rsidP="00CE16D7">
          <w:pPr>
            <w:pStyle w:val="609D593AB7B34A7D9D11D5D76DAFE348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E793E4FD3004405FB14A932DE01F30A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D4DC452-5A29-4CC0-A580-192391151C06}"/>
      </w:docPartPr>
      <w:docPartBody>
        <w:p w:rsidR="009011BD" w:rsidRDefault="00CE16D7" w:rsidP="00CE16D7">
          <w:pPr>
            <w:pStyle w:val="E793E4FD3004405FB14A932DE01F30A6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0DB"/>
    <w:rsid w:val="000266C9"/>
    <w:rsid w:val="003936CD"/>
    <w:rsid w:val="005777FC"/>
    <w:rsid w:val="00600139"/>
    <w:rsid w:val="006A24B4"/>
    <w:rsid w:val="00716605"/>
    <w:rsid w:val="008470DB"/>
    <w:rsid w:val="009011BD"/>
    <w:rsid w:val="00984C12"/>
    <w:rsid w:val="009B4403"/>
    <w:rsid w:val="009F3ED5"/>
    <w:rsid w:val="00A16AA4"/>
    <w:rsid w:val="00A35FBD"/>
    <w:rsid w:val="00C82C09"/>
    <w:rsid w:val="00CE16D7"/>
    <w:rsid w:val="00EC4690"/>
    <w:rsid w:val="00F9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6EC2109B62414726880D6E2BCEB88F4B">
    <w:name w:val="6EC2109B62414726880D6E2BCEB88F4B"/>
    <w:rsid w:val="00CE16D7"/>
  </w:style>
  <w:style w:type="paragraph" w:customStyle="1" w:styleId="3E50AB98D82C49839683B30BF8170F34">
    <w:name w:val="3E50AB98D82C49839683B30BF8170F34"/>
    <w:rsid w:val="00CE16D7"/>
  </w:style>
  <w:style w:type="paragraph" w:customStyle="1" w:styleId="58DA6871E0CC41B78FBC0728E7531FD2">
    <w:name w:val="58DA6871E0CC41B78FBC0728E7531FD2"/>
    <w:rsid w:val="00CE16D7"/>
  </w:style>
  <w:style w:type="paragraph" w:customStyle="1" w:styleId="521F922A1A8B4FE18B6CB7A5629C67B1">
    <w:name w:val="521F922A1A8B4FE18B6CB7A5629C67B1"/>
    <w:rsid w:val="00CE16D7"/>
  </w:style>
  <w:style w:type="paragraph" w:customStyle="1" w:styleId="609D593AB7B34A7D9D11D5D76DAFE348">
    <w:name w:val="609D593AB7B34A7D9D11D5D76DAFE348"/>
    <w:rsid w:val="00CE16D7"/>
  </w:style>
  <w:style w:type="paragraph" w:customStyle="1" w:styleId="E793E4FD3004405FB14A932DE01F30A6">
    <w:name w:val="E793E4FD3004405FB14A932DE01F30A6"/>
    <w:rsid w:val="00CE16D7"/>
  </w:style>
  <w:style w:type="character" w:styleId="Platshllartext">
    <w:name w:val="Placeholder Text"/>
    <w:basedOn w:val="Standardstycketeckensnitt"/>
    <w:uiPriority w:val="99"/>
    <w:semiHidden/>
    <w:rsid w:val="00CE16D7"/>
    <w:rPr>
      <w:color w:val="808080"/>
    </w:rPr>
  </w:style>
  <w:style w:type="paragraph" w:customStyle="1" w:styleId="1ABF48474AD7454C805A526954DD5B013">
    <w:name w:val="1ABF48474AD7454C805A526954DD5B013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6796A9EB2D93444A817B82005893E39B5">
    <w:name w:val="6796A9EB2D93444A817B82005893E39B5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2056E6DE03D94668964C32FABACFFD0F5">
    <w:name w:val="2056E6DE03D94668964C32FABACFFD0F5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5855B1A381BC4556A8CCED671A781E2A5">
    <w:name w:val="5855B1A381BC4556A8CCED671A781E2A5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F409B9A89F3D4EC6A3209B6D473A02E75">
    <w:name w:val="F409B9A89F3D4EC6A3209B6D473A02E75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113729C0901247A8A14B8E45C6D3183D3">
    <w:name w:val="113729C0901247A8A14B8E45C6D3183D3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047155E01E48415BAF51EE3918BA348C4">
    <w:name w:val="047155E01E48415BAF51EE3918BA348C4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F59B2D430266482E98C3073A7CC1BCF84">
    <w:name w:val="F59B2D430266482E98C3073A7CC1BCF84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291161942D9D4143BD85DE5B2B459BDC4">
    <w:name w:val="291161942D9D4143BD85DE5B2B459BDC4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CC2F8A005CAD4CB1AE329313C566A5BA5">
    <w:name w:val="CC2F8A005CAD4CB1AE329313C566A5BA5"/>
    <w:rsid w:val="00F90D69"/>
    <w:pPr>
      <w:pBdr>
        <w:top w:val="single" w:sz="4" w:space="6" w:color="BFBFBF" w:themeColor="background1" w:themeShade="BF"/>
      </w:pBdr>
      <w:tabs>
        <w:tab w:val="center" w:pos="4680"/>
        <w:tab w:val="right" w:pos="9360"/>
      </w:tabs>
      <w:spacing w:after="0" w:line="240" w:lineRule="auto"/>
    </w:pPr>
    <w:rPr>
      <w:rFonts w:eastAsiaTheme="minorHAnsi"/>
      <w:color w:val="000000" w:themeColor="text1"/>
      <w:sz w:val="18"/>
      <w:szCs w:val="18"/>
      <w:lang w:val="en-US" w:eastAsia="en-US"/>
    </w:rPr>
  </w:style>
  <w:style w:type="paragraph" w:customStyle="1" w:styleId="3D2EA5DBE14B42A08B70FE98C94AA82B">
    <w:name w:val="3D2EA5DBE14B42A08B70FE98C94AA82B"/>
    <w:rsid w:val="00600139"/>
  </w:style>
  <w:style w:type="paragraph" w:customStyle="1" w:styleId="C1C76DD986F64F12BB58ADABD664C0EF">
    <w:name w:val="C1C76DD986F64F12BB58ADABD664C0EF"/>
    <w:rsid w:val="009F3ED5"/>
  </w:style>
  <w:style w:type="paragraph" w:customStyle="1" w:styleId="248EB6D5DC53473398CF8F634159F790">
    <w:name w:val="248EB6D5DC53473398CF8F634159F790"/>
    <w:rsid w:val="009F3ED5"/>
  </w:style>
  <w:style w:type="paragraph" w:customStyle="1" w:styleId="D0B63427180A4D629C89C8F4313BDB9A">
    <w:name w:val="D0B63427180A4D629C89C8F4313BDB9A"/>
    <w:rsid w:val="009F3ED5"/>
  </w:style>
  <w:style w:type="paragraph" w:customStyle="1" w:styleId="014D5D309B1A4523A9F9AC3AE6C0B53F">
    <w:name w:val="014D5D309B1A4523A9F9AC3AE6C0B53F"/>
    <w:rsid w:val="009F3ED5"/>
  </w:style>
  <w:style w:type="paragraph" w:customStyle="1" w:styleId="8BC030B7F59F47C7A2746F1B956ACD62">
    <w:name w:val="8BC030B7F59F47C7A2746F1B956ACD62"/>
    <w:rsid w:val="009F3ED5"/>
  </w:style>
  <w:style w:type="paragraph" w:customStyle="1" w:styleId="BD9EA1786BC14A54A058BB569924C965">
    <w:name w:val="BD9EA1786BC14A54A058BB569924C965"/>
    <w:rsid w:val="009F3ED5"/>
  </w:style>
  <w:style w:type="paragraph" w:customStyle="1" w:styleId="DC9C8028521F441BA1CD2C888DB82AB1">
    <w:name w:val="DC9C8028521F441BA1CD2C888DB82AB1"/>
    <w:rsid w:val="009F3ED5"/>
  </w:style>
  <w:style w:type="paragraph" w:customStyle="1" w:styleId="463FA62358F24170B342D8D5AB1580C5">
    <w:name w:val="463FA62358F24170B342D8D5AB1580C5"/>
    <w:rsid w:val="009F3ED5"/>
  </w:style>
  <w:style w:type="paragraph" w:customStyle="1" w:styleId="B3B59F8B823F4BB6A0B762F304FC7371">
    <w:name w:val="B3B59F8B823F4BB6A0B762F304FC7371"/>
    <w:rsid w:val="009F3ED5"/>
  </w:style>
  <w:style w:type="paragraph" w:customStyle="1" w:styleId="B764CA9F86B442D98641A82DF7BF0397">
    <w:name w:val="B764CA9F86B442D98641A82DF7BF0397"/>
    <w:rsid w:val="009F3ED5"/>
  </w:style>
  <w:style w:type="paragraph" w:customStyle="1" w:styleId="36708374BAE24A8DB9CB6DC7DBC1E49E">
    <w:name w:val="36708374BAE24A8DB9CB6DC7DBC1E49E"/>
    <w:rsid w:val="009F3ED5"/>
  </w:style>
  <w:style w:type="paragraph" w:customStyle="1" w:styleId="F0D8F783BE0C467F9528B6F85D86979F">
    <w:name w:val="F0D8F783BE0C467F9528B6F85D86979F"/>
    <w:rsid w:val="009F3ED5"/>
  </w:style>
  <w:style w:type="paragraph" w:customStyle="1" w:styleId="C6E2973DAB09458BAE788D7889C1ABE6">
    <w:name w:val="C6E2973DAB09458BAE788D7889C1ABE6"/>
    <w:rsid w:val="009F3ED5"/>
  </w:style>
  <w:style w:type="paragraph" w:customStyle="1" w:styleId="031010F78A7146A1892D078557EF7D0F">
    <w:name w:val="031010F78A7146A1892D078557EF7D0F"/>
    <w:rsid w:val="009F3ED5"/>
  </w:style>
  <w:style w:type="paragraph" w:customStyle="1" w:styleId="F4B6B0DFD61141E097C1869DEB40EF75">
    <w:name w:val="F4B6B0DFD61141E097C1869DEB40EF75"/>
    <w:rsid w:val="009F3ED5"/>
  </w:style>
  <w:style w:type="paragraph" w:customStyle="1" w:styleId="216180EC30E142B982B95BE46EF43D36">
    <w:name w:val="216180EC30E142B982B95BE46EF43D36"/>
    <w:rsid w:val="009F3ED5"/>
  </w:style>
  <w:style w:type="paragraph" w:customStyle="1" w:styleId="1279B77985044E5F9689C0991D593F45">
    <w:name w:val="1279B77985044E5F9689C0991D593F45"/>
    <w:rsid w:val="009F3ED5"/>
  </w:style>
  <w:style w:type="paragraph" w:customStyle="1" w:styleId="59DB36F3EBCA43FEAFD1053C0B694358">
    <w:name w:val="59DB36F3EBCA43FEAFD1053C0B694358"/>
    <w:rsid w:val="009F3ED5"/>
  </w:style>
  <w:style w:type="paragraph" w:customStyle="1" w:styleId="D1CDEF728C0D4207947C303BE21BA33A">
    <w:name w:val="D1CDEF728C0D4207947C303BE21BA33A"/>
    <w:rsid w:val="009F3ED5"/>
  </w:style>
  <w:style w:type="paragraph" w:customStyle="1" w:styleId="639DF14DADF5449AAF2EAFD3FBA3AA12">
    <w:name w:val="639DF14DADF5449AAF2EAFD3FBA3AA12"/>
    <w:rsid w:val="009F3ED5"/>
  </w:style>
  <w:style w:type="paragraph" w:customStyle="1" w:styleId="DB686EC7FA7F4E22B26F794BF6079CA1">
    <w:name w:val="DB686EC7FA7F4E22B26F794BF6079CA1"/>
    <w:rsid w:val="009F3ED5"/>
  </w:style>
  <w:style w:type="paragraph" w:customStyle="1" w:styleId="D13A332C6EC84B8FA749D3382C1CA32C">
    <w:name w:val="D13A332C6EC84B8FA749D3382C1CA32C"/>
    <w:rsid w:val="009F3ED5"/>
  </w:style>
  <w:style w:type="paragraph" w:customStyle="1" w:styleId="1EBDFC4B9EEB4C6D9B13D43D0F56A4F0">
    <w:name w:val="1EBDFC4B9EEB4C6D9B13D43D0F56A4F0"/>
    <w:rsid w:val="009F3ED5"/>
  </w:style>
  <w:style w:type="paragraph" w:customStyle="1" w:styleId="3252B0E7CB9F40A3A03AEA15BF3B7DA1">
    <w:name w:val="3252B0E7CB9F40A3A03AEA15BF3B7DA1"/>
    <w:rsid w:val="009F3ED5"/>
  </w:style>
  <w:style w:type="paragraph" w:customStyle="1" w:styleId="6EB44DD80EE542AFBC6E5CE6D37629A5">
    <w:name w:val="6EB44DD80EE542AFBC6E5CE6D37629A5"/>
    <w:rsid w:val="009F3E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ivic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86CFB0AB49FA49A42E1527EAE585A9" ma:contentTypeVersion="10" ma:contentTypeDescription="Skapa ett nytt dokument." ma:contentTypeScope="" ma:versionID="f38ecff0ffbc83bfdc1764780318ecdf">
  <xsd:schema xmlns:xsd="http://www.w3.org/2001/XMLSchema" xmlns:xs="http://www.w3.org/2001/XMLSchema" xmlns:p="http://schemas.microsoft.com/office/2006/metadata/properties" xmlns:ns2="3080ee80-f712-4da7-b6b1-86fec7850c77" xmlns:ns3="54bea015-1318-4aad-954b-d7f425af015f" targetNamespace="http://schemas.microsoft.com/office/2006/metadata/properties" ma:root="true" ma:fieldsID="e033f5a95f0e3e30ac38098fda240f44" ns2:_="" ns3:_="">
    <xsd:import namespace="3080ee80-f712-4da7-b6b1-86fec7850c77"/>
    <xsd:import namespace="54bea015-1318-4aad-954b-d7f425af01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80ee80-f712-4da7-b6b1-86fec7850c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ea015-1318-4aad-954b-d7f425af01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091B83F-ABF3-4270-B738-FF92F5D656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83337AE-02A7-4F4A-9DCD-3DF2017BB6F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281B9F-CD68-4D01-A123-0F2FAF544F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E52FEF-1723-4D40-8D8B-00DEF97657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80ee80-f712-4da7-b6b1-86fec7850c77"/>
    <ds:schemaRef ds:uri="54bea015-1318-4aad-954b-d7f425af01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Tillståndsformulär, utflykt (mellanstadiet och högstadiet)</Template>
  <TotalTime>7</TotalTime>
  <Pages>6</Pages>
  <Words>844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</dc:creator>
  <cp:keywords/>
  <cp:lastModifiedBy>Cathrine Jansson</cp:lastModifiedBy>
  <cp:revision>1</cp:revision>
  <cp:lastPrinted>2020-01-02T10:55:00Z</cp:lastPrinted>
  <dcterms:created xsi:type="dcterms:W3CDTF">2021-06-01T10:15:00Z</dcterms:created>
  <dcterms:modified xsi:type="dcterms:W3CDTF">2021-06-02T10:01:00Z</dcterms:modified>
  <cp:contentStatus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TC028051409991</vt:lpwstr>
  </property>
  <property fmtid="{D5CDD505-2E9C-101B-9397-08002B2CF9AE}" pid="3" name="ContentTypeId">
    <vt:lpwstr>0x010100AF86CFB0AB49FA49A42E1527EAE585A9</vt:lpwstr>
  </property>
</Properties>
</file>