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28A5A" w14:textId="77777777" w:rsidR="00E235E5" w:rsidRDefault="00E235E5">
      <w:pPr>
        <w:pStyle w:val="Rubrik"/>
        <w:rPr>
          <w:rFonts w:ascii="Calibri Light" w:hAnsi="Calibri Light"/>
          <w:b w:val="0"/>
          <w:sz w:val="40"/>
          <w:szCs w:val="40"/>
          <w:lang w:val="sv-SE"/>
        </w:rPr>
      </w:pPr>
    </w:p>
    <w:p w14:paraId="4B72B7C7" w14:textId="77777777" w:rsidR="00E235E5" w:rsidRDefault="00E235E5">
      <w:pPr>
        <w:pStyle w:val="Rubrik"/>
        <w:rPr>
          <w:rFonts w:ascii="Calibri Light" w:hAnsi="Calibri Light"/>
          <w:b w:val="0"/>
          <w:sz w:val="40"/>
          <w:szCs w:val="40"/>
          <w:lang w:val="sv-SE"/>
        </w:rPr>
      </w:pPr>
    </w:p>
    <w:p w14:paraId="39CD1E9F" w14:textId="77777777" w:rsidR="00E235E5" w:rsidRDefault="00E235E5">
      <w:pPr>
        <w:pStyle w:val="Rubrik"/>
        <w:rPr>
          <w:rFonts w:ascii="Calibri Light" w:hAnsi="Calibri Light"/>
          <w:b w:val="0"/>
          <w:sz w:val="40"/>
          <w:szCs w:val="40"/>
          <w:lang w:val="sv-SE"/>
        </w:rPr>
      </w:pPr>
    </w:p>
    <w:p w14:paraId="7F11C622" w14:textId="4FB9321F" w:rsidR="00C67979" w:rsidRDefault="00E235E5">
      <w:pPr>
        <w:pStyle w:val="Rubrik"/>
        <w:rPr>
          <w:rFonts w:ascii="Calibri Light" w:hAnsi="Calibri Light"/>
          <w:b w:val="0"/>
          <w:sz w:val="40"/>
          <w:szCs w:val="40"/>
          <w:lang w:val="sv-SE"/>
        </w:rPr>
      </w:pPr>
      <w:r w:rsidRPr="00E235E5">
        <w:rPr>
          <w:rFonts w:ascii="Calibri Light" w:hAnsi="Calibri Light"/>
          <w:b w:val="0"/>
          <w:sz w:val="40"/>
          <w:szCs w:val="40"/>
          <w:lang w:val="sv-SE"/>
        </w:rPr>
        <w:t xml:space="preserve">OMRÅDESSPECIFIKA FRÅGOR </w:t>
      </w:r>
    </w:p>
    <w:p w14:paraId="52B7A83F" w14:textId="77777777" w:rsidR="006F7D37" w:rsidRDefault="00E235E5" w:rsidP="00E235E5">
      <w:pPr>
        <w:rPr>
          <w:rFonts w:ascii="Calibri Light" w:hAnsi="Calibri Light"/>
          <w:sz w:val="24"/>
          <w:szCs w:val="24"/>
        </w:rPr>
      </w:pPr>
      <w:r w:rsidRPr="00E235E5">
        <w:rPr>
          <w:rFonts w:ascii="Calibri Light" w:hAnsi="Calibri Light"/>
          <w:sz w:val="24"/>
          <w:szCs w:val="24"/>
        </w:rPr>
        <w:t>Dokumentet fylls i digitalt o</w:t>
      </w:r>
      <w:r w:rsidR="006F7D37">
        <w:rPr>
          <w:rFonts w:ascii="Calibri Light" w:hAnsi="Calibri Light"/>
          <w:sz w:val="24"/>
          <w:szCs w:val="24"/>
        </w:rPr>
        <w:t xml:space="preserve">ch sparas på egen dator. </w:t>
      </w:r>
    </w:p>
    <w:p w14:paraId="0EC4AAFA" w14:textId="3DEDBF4D" w:rsidR="00E235E5" w:rsidRDefault="006F7D37" w:rsidP="00E235E5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Bifoga filen i Ansökan steg 2, </w:t>
      </w:r>
      <w:r w:rsidR="00E235E5" w:rsidRPr="00E235E5">
        <w:rPr>
          <w:rFonts w:ascii="Calibri Light" w:hAnsi="Calibri Light"/>
          <w:sz w:val="24"/>
          <w:szCs w:val="24"/>
        </w:rPr>
        <w:t xml:space="preserve">under flik 7 Bilagor, via e-tjänsten på SJV:s webbplats.  </w:t>
      </w:r>
    </w:p>
    <w:p w14:paraId="232C37CE" w14:textId="72659A1F" w:rsidR="004D4533" w:rsidRPr="00E235E5" w:rsidRDefault="004D4533" w:rsidP="00E235E5">
      <w:pPr>
        <w:rPr>
          <w:rFonts w:ascii="Calibri Light" w:hAnsi="Calibri Light"/>
          <w:lang w:val="sv-SE"/>
        </w:rPr>
      </w:pP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Emergency Contact"/>
      </w:tblPr>
      <w:tblGrid>
        <w:gridCol w:w="1843"/>
        <w:gridCol w:w="7517"/>
      </w:tblGrid>
      <w:tr w:rsidR="00A41DA2" w:rsidRPr="0005169D" w14:paraId="3BF4A671" w14:textId="77777777" w:rsidTr="00C42C4F">
        <w:trPr>
          <w:trHeight w:val="450"/>
        </w:trPr>
        <w:tc>
          <w:tcPr>
            <w:tcW w:w="1843" w:type="dxa"/>
          </w:tcPr>
          <w:p w14:paraId="4CE8CC13" w14:textId="2E80E8E4" w:rsidR="00A41DA2" w:rsidRDefault="00A41DA2" w:rsidP="00C42C4F">
            <w:pPr>
              <w:pStyle w:val="Tabelltext"/>
              <w:rPr>
                <w:lang w:val="sv-SE"/>
              </w:rPr>
            </w:pPr>
            <w:r>
              <w:rPr>
                <w:lang w:val="sv-SE"/>
              </w:rPr>
              <w:t>Namn på ansökan:</w:t>
            </w:r>
          </w:p>
        </w:tc>
        <w:sdt>
          <w:sdtPr>
            <w:rPr>
              <w:lang w:val="sv-SE"/>
            </w:rPr>
            <w:id w:val="-917179896"/>
            <w:placeholder>
              <w:docPart w:val="1ABF48474AD7454C805A526954DD5B01"/>
            </w:placeholder>
            <w:showingPlcHdr/>
            <w:text/>
          </w:sdtPr>
          <w:sdtEndPr/>
          <w:sdtContent>
            <w:tc>
              <w:tcPr>
                <w:tcW w:w="7517" w:type="dxa"/>
              </w:tcPr>
              <w:p w14:paraId="19E9DDF4" w14:textId="79081551" w:rsidR="00A41DA2" w:rsidRPr="0005169D" w:rsidRDefault="00964070" w:rsidP="00964070">
                <w:pPr>
                  <w:pStyle w:val="Tabelltext"/>
                  <w:rPr>
                    <w:lang w:val="sv-SE"/>
                  </w:rPr>
                </w:pPr>
                <w:r w:rsidRPr="00964070">
                  <w:rPr>
                    <w:color w:val="7F7F7F" w:themeColor="text1" w:themeTint="80"/>
                    <w:lang w:val="sv-SE"/>
                  </w:rPr>
                  <w:t xml:space="preserve">Ange samma namn som i ansökan steg 1 och steg 2 </w:t>
                </w:r>
              </w:p>
            </w:tc>
          </w:sdtContent>
        </w:sdt>
      </w:tr>
      <w:tr w:rsidR="00280A80" w:rsidRPr="0005169D" w14:paraId="71866E05" w14:textId="77777777" w:rsidTr="00C42C4F">
        <w:trPr>
          <w:trHeight w:val="450"/>
        </w:trPr>
        <w:tc>
          <w:tcPr>
            <w:tcW w:w="1843" w:type="dxa"/>
          </w:tcPr>
          <w:p w14:paraId="3637CC5F" w14:textId="22003190" w:rsidR="00280A80" w:rsidRDefault="009F398B" w:rsidP="00C42C4F">
            <w:pPr>
              <w:pStyle w:val="Tabelltext"/>
              <w:rPr>
                <w:lang w:val="sv-SE"/>
              </w:rPr>
            </w:pPr>
            <w:r>
              <w:rPr>
                <w:lang w:val="sv-SE"/>
              </w:rPr>
              <w:t>Sökande</w:t>
            </w:r>
            <w:r w:rsidR="00280A80">
              <w:rPr>
                <w:lang w:val="sv-SE"/>
              </w:rPr>
              <w:t>:</w:t>
            </w:r>
          </w:p>
        </w:tc>
        <w:sdt>
          <w:sdtPr>
            <w:rPr>
              <w:lang w:val="sv-SE"/>
            </w:rPr>
            <w:id w:val="-1098092850"/>
            <w:placeholder>
              <w:docPart w:val="6796A9EB2D93444A817B82005893E39B"/>
            </w:placeholder>
            <w:showingPlcHdr/>
            <w:text/>
          </w:sdtPr>
          <w:sdtEndPr/>
          <w:sdtContent>
            <w:tc>
              <w:tcPr>
                <w:tcW w:w="7517" w:type="dxa"/>
              </w:tcPr>
              <w:p w14:paraId="15A83859" w14:textId="0A165086" w:rsidR="00280A80" w:rsidRDefault="00964070" w:rsidP="00964070">
                <w:pPr>
                  <w:pStyle w:val="Tabelltext"/>
                  <w:rPr>
                    <w:lang w:val="sv-SE"/>
                  </w:rPr>
                </w:pPr>
                <w:r w:rsidRPr="00964070">
                  <w:rPr>
                    <w:color w:val="7F7F7F" w:themeColor="text1" w:themeTint="80"/>
                    <w:lang w:val="sv-SE"/>
                  </w:rPr>
                  <w:t xml:space="preserve">Förening, företag eller annan juridisk person </w:t>
                </w:r>
              </w:p>
            </w:tc>
          </w:sdtContent>
        </w:sdt>
      </w:tr>
      <w:tr w:rsidR="00C42C4F" w:rsidRPr="0005169D" w14:paraId="7086542C" w14:textId="77777777" w:rsidTr="00C42C4F">
        <w:trPr>
          <w:trHeight w:val="450"/>
        </w:trPr>
        <w:tc>
          <w:tcPr>
            <w:tcW w:w="1843" w:type="dxa"/>
          </w:tcPr>
          <w:p w14:paraId="653E4812" w14:textId="3294A19E" w:rsidR="00C42C4F" w:rsidRPr="0005169D" w:rsidRDefault="00C42C4F" w:rsidP="00291C1D">
            <w:pPr>
              <w:pStyle w:val="Tabelltext"/>
              <w:rPr>
                <w:lang w:val="sv-SE"/>
              </w:rPr>
            </w:pPr>
            <w:r>
              <w:rPr>
                <w:lang w:val="sv-SE"/>
              </w:rPr>
              <w:t>Kontaktperson:</w:t>
            </w:r>
          </w:p>
        </w:tc>
        <w:sdt>
          <w:sdtPr>
            <w:rPr>
              <w:lang w:val="sv-SE"/>
            </w:rPr>
            <w:id w:val="-1314720515"/>
            <w:placeholder>
              <w:docPart w:val="2056E6DE03D94668964C32FABACFFD0F"/>
            </w:placeholder>
            <w:showingPlcHdr/>
            <w:text/>
          </w:sdtPr>
          <w:sdtEndPr/>
          <w:sdtContent>
            <w:tc>
              <w:tcPr>
                <w:tcW w:w="7517" w:type="dxa"/>
              </w:tcPr>
              <w:p w14:paraId="215FBA99" w14:textId="19612CB5" w:rsidR="00C42C4F" w:rsidRPr="0005169D" w:rsidRDefault="00964070" w:rsidP="00964070">
                <w:pPr>
                  <w:pStyle w:val="Tabelltext"/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                                                                  </w:t>
                </w:r>
              </w:p>
            </w:tc>
          </w:sdtContent>
        </w:sdt>
      </w:tr>
      <w:tr w:rsidR="00C42C4F" w:rsidRPr="0005169D" w14:paraId="5BCF6C97" w14:textId="77777777" w:rsidTr="00C42C4F">
        <w:trPr>
          <w:trHeight w:val="450"/>
        </w:trPr>
        <w:tc>
          <w:tcPr>
            <w:tcW w:w="1843" w:type="dxa"/>
          </w:tcPr>
          <w:p w14:paraId="6C581EF5" w14:textId="76985A45" w:rsidR="00C42C4F" w:rsidRPr="0005169D" w:rsidRDefault="00C42C4F" w:rsidP="00291C1D">
            <w:pPr>
              <w:pStyle w:val="Tabelltext"/>
              <w:rPr>
                <w:lang w:val="sv-SE"/>
              </w:rPr>
            </w:pPr>
            <w:r>
              <w:rPr>
                <w:lang w:val="sv-SE"/>
              </w:rPr>
              <w:t>Telefon:</w:t>
            </w:r>
          </w:p>
        </w:tc>
        <w:sdt>
          <w:sdtPr>
            <w:rPr>
              <w:lang w:val="sv-SE"/>
            </w:rPr>
            <w:id w:val="-1448069585"/>
            <w:placeholder>
              <w:docPart w:val="5855B1A381BC4556A8CCED671A781E2A"/>
            </w:placeholder>
            <w:showingPlcHdr/>
            <w:text/>
          </w:sdtPr>
          <w:sdtEndPr/>
          <w:sdtContent>
            <w:tc>
              <w:tcPr>
                <w:tcW w:w="7517" w:type="dxa"/>
              </w:tcPr>
              <w:p w14:paraId="0BA88A54" w14:textId="511C9DBC" w:rsidR="00C42C4F" w:rsidRPr="0005169D" w:rsidRDefault="00964070" w:rsidP="00964070">
                <w:pPr>
                  <w:pStyle w:val="Tabelltext"/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                                                                  </w:t>
                </w:r>
              </w:p>
            </w:tc>
          </w:sdtContent>
        </w:sdt>
      </w:tr>
      <w:tr w:rsidR="00C42C4F" w:rsidRPr="0005169D" w14:paraId="6D4E5490" w14:textId="77777777" w:rsidTr="00C42C4F">
        <w:trPr>
          <w:trHeight w:val="450"/>
        </w:trPr>
        <w:tc>
          <w:tcPr>
            <w:tcW w:w="1843" w:type="dxa"/>
          </w:tcPr>
          <w:p w14:paraId="29CB0DFD" w14:textId="15DBF18B" w:rsidR="00C42C4F" w:rsidRDefault="00C42C4F" w:rsidP="00C42C4F">
            <w:pPr>
              <w:pStyle w:val="Tabelltext"/>
              <w:rPr>
                <w:lang w:val="sv-SE"/>
              </w:rPr>
            </w:pPr>
            <w:r>
              <w:rPr>
                <w:lang w:val="sv-SE"/>
              </w:rPr>
              <w:t xml:space="preserve">E-post </w:t>
            </w:r>
            <w:r w:rsidRPr="0005169D">
              <w:rPr>
                <w:lang w:val="sv-SE"/>
              </w:rPr>
              <w:t>:</w:t>
            </w:r>
          </w:p>
        </w:tc>
        <w:sdt>
          <w:sdtPr>
            <w:rPr>
              <w:lang w:val="sv-SE"/>
            </w:rPr>
            <w:id w:val="-661773430"/>
            <w:placeholder>
              <w:docPart w:val="F409B9A89F3D4EC6A3209B6D473A02E7"/>
            </w:placeholder>
            <w:showingPlcHdr/>
            <w:text/>
          </w:sdtPr>
          <w:sdtEndPr/>
          <w:sdtContent>
            <w:tc>
              <w:tcPr>
                <w:tcW w:w="7517" w:type="dxa"/>
              </w:tcPr>
              <w:p w14:paraId="6DE46046" w14:textId="35CEBFD0" w:rsidR="00C42C4F" w:rsidRDefault="00964070" w:rsidP="00964070">
                <w:pPr>
                  <w:pStyle w:val="Tabelltext"/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                                                                   </w:t>
                </w:r>
              </w:p>
            </w:tc>
          </w:sdtContent>
        </w:sdt>
      </w:tr>
    </w:tbl>
    <w:tbl>
      <w:tblPr>
        <w:tblW w:w="0" w:type="auto"/>
        <w:tblBorders>
          <w:bottom w:val="dotted" w:sz="4" w:space="0" w:color="BFBFBF" w:themeColor="background1" w:themeShade="BF"/>
        </w:tblBorders>
        <w:tblCellMar>
          <w:left w:w="0" w:type="dxa"/>
          <w:bottom w:w="216" w:type="dxa"/>
          <w:right w:w="0" w:type="dxa"/>
        </w:tblCellMar>
        <w:tblLook w:val="04A0" w:firstRow="1" w:lastRow="0" w:firstColumn="1" w:lastColumn="0" w:noHBand="0" w:noVBand="1"/>
        <w:tblDescription w:val="Emergency Contact"/>
      </w:tblPr>
      <w:tblGrid>
        <w:gridCol w:w="4672"/>
        <w:gridCol w:w="4688"/>
      </w:tblGrid>
      <w:tr w:rsidR="00C67979" w:rsidRPr="00FE09C2" w14:paraId="3D6BACC2" w14:textId="77777777">
        <w:tc>
          <w:tcPr>
            <w:tcW w:w="4672" w:type="dxa"/>
          </w:tcPr>
          <w:p w14:paraId="2AB0AEC0" w14:textId="77777777" w:rsidR="00C67979" w:rsidRDefault="00C67979">
            <w:pPr>
              <w:pStyle w:val="Kontaktinformation"/>
              <w:rPr>
                <w:lang w:val="sv-SE"/>
              </w:rPr>
            </w:pPr>
          </w:p>
          <w:p w14:paraId="044FE358" w14:textId="77777777" w:rsidR="00FE1A01" w:rsidRDefault="00FE1A01">
            <w:pPr>
              <w:pStyle w:val="Kontaktinformation"/>
              <w:rPr>
                <w:lang w:val="sv-SE"/>
              </w:rPr>
            </w:pPr>
          </w:p>
          <w:p w14:paraId="5E118902" w14:textId="77777777" w:rsidR="005E123D" w:rsidRDefault="005E123D">
            <w:pPr>
              <w:pStyle w:val="Kontaktinformation"/>
              <w:rPr>
                <w:lang w:val="sv-SE"/>
              </w:rPr>
            </w:pPr>
          </w:p>
          <w:p w14:paraId="6C69B336" w14:textId="4F6E85D8" w:rsidR="005E123D" w:rsidRPr="0005169D" w:rsidRDefault="005E123D">
            <w:pPr>
              <w:pStyle w:val="Kontaktinformation"/>
              <w:rPr>
                <w:lang w:val="sv-SE"/>
              </w:rPr>
            </w:pPr>
          </w:p>
        </w:tc>
        <w:tc>
          <w:tcPr>
            <w:tcW w:w="4688" w:type="dxa"/>
          </w:tcPr>
          <w:p w14:paraId="14E79DA6" w14:textId="77777777" w:rsidR="00C67979" w:rsidRDefault="00C67979" w:rsidP="00964070">
            <w:pPr>
              <w:pStyle w:val="Formulrinformation"/>
              <w:ind w:firstLine="720"/>
              <w:rPr>
                <w:lang w:val="sv-SE"/>
              </w:rPr>
            </w:pPr>
          </w:p>
          <w:p w14:paraId="442E4075" w14:textId="1C160C6E" w:rsidR="00125563" w:rsidRPr="0005169D" w:rsidRDefault="00125563" w:rsidP="00964070">
            <w:pPr>
              <w:pStyle w:val="Formulrinformation"/>
              <w:ind w:firstLine="720"/>
              <w:rPr>
                <w:lang w:val="sv-SE"/>
              </w:rPr>
            </w:pPr>
          </w:p>
        </w:tc>
      </w:tr>
    </w:tbl>
    <w:p w14:paraId="2654E033" w14:textId="38E3BA41" w:rsidR="006F7D37" w:rsidRDefault="006F7D37" w:rsidP="006F7D37">
      <w:pPr>
        <w:pStyle w:val="Sidhuvud"/>
        <w:rPr>
          <w:rFonts w:ascii="Calibri Light" w:hAnsi="Calibri Light"/>
          <w:sz w:val="24"/>
          <w:szCs w:val="24"/>
        </w:rPr>
      </w:pPr>
      <w:r w:rsidRPr="006F7D37">
        <w:rPr>
          <w:rFonts w:ascii="Calibri Light" w:hAnsi="Calibri Light"/>
          <w:sz w:val="24"/>
          <w:szCs w:val="24"/>
        </w:rPr>
        <w:t xml:space="preserve">Inom vilket av Astrid Lindgrens </w:t>
      </w:r>
      <w:r w:rsidR="00475E6A" w:rsidRPr="006F7D37">
        <w:rPr>
          <w:rFonts w:ascii="Calibri Light" w:hAnsi="Calibri Light"/>
          <w:sz w:val="24"/>
          <w:szCs w:val="24"/>
        </w:rPr>
        <w:t>Hembyg</w:t>
      </w:r>
      <w:r w:rsidR="00475E6A">
        <w:rPr>
          <w:rFonts w:ascii="Calibri Light" w:hAnsi="Calibri Light"/>
          <w:sz w:val="24"/>
          <w:szCs w:val="24"/>
        </w:rPr>
        <w:t>ds</w:t>
      </w:r>
      <w:r w:rsidR="00125563">
        <w:rPr>
          <w:rFonts w:ascii="Calibri Light" w:hAnsi="Calibri Light"/>
          <w:sz w:val="24"/>
          <w:szCs w:val="24"/>
        </w:rPr>
        <w:t xml:space="preserve"> fyra insatsmål faller projektet?  </w:t>
      </w:r>
    </w:p>
    <w:p w14:paraId="4CEF31D0" w14:textId="0F56E3F0" w:rsidR="006F7D37" w:rsidRDefault="006F7D37" w:rsidP="006F7D37">
      <w:pPr>
        <w:pStyle w:val="Sidhuvud"/>
        <w:rPr>
          <w:rFonts w:ascii="Calibri Light" w:hAnsi="Calibri Light"/>
          <w:sz w:val="24"/>
          <w:szCs w:val="24"/>
        </w:rPr>
      </w:pPr>
    </w:p>
    <w:p w14:paraId="13732CD5" w14:textId="02D02BDA" w:rsidR="006F7D37" w:rsidRDefault="00BA0E9C" w:rsidP="006F7D37">
      <w:pPr>
        <w:pStyle w:val="Sidhuvud"/>
        <w:rPr>
          <w:rFonts w:ascii="Calibri Light" w:hAnsi="Calibri Light"/>
          <w:sz w:val="24"/>
          <w:szCs w:val="24"/>
        </w:rPr>
      </w:pPr>
      <w:sdt>
        <w:sdtPr>
          <w:rPr>
            <w:rFonts w:ascii="Calibri Light" w:hAnsi="Calibri Light"/>
            <w:sz w:val="24"/>
            <w:szCs w:val="24"/>
          </w:rPr>
          <w:id w:val="1403559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D3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6F7D37">
        <w:rPr>
          <w:rFonts w:ascii="Calibri Light" w:hAnsi="Calibri Light"/>
          <w:sz w:val="24"/>
          <w:szCs w:val="24"/>
        </w:rPr>
        <w:t xml:space="preserve">Utvecklat föreningsliv </w:t>
      </w:r>
    </w:p>
    <w:p w14:paraId="06EA1EA3" w14:textId="3F91BACE" w:rsidR="006F7D37" w:rsidRDefault="006F7D37" w:rsidP="006F7D37">
      <w:pPr>
        <w:pStyle w:val="Sidhuvud"/>
        <w:rPr>
          <w:rFonts w:ascii="Calibri Light" w:hAnsi="Calibri Light"/>
          <w:sz w:val="24"/>
          <w:szCs w:val="24"/>
        </w:rPr>
      </w:pPr>
    </w:p>
    <w:p w14:paraId="54B85683" w14:textId="5188B05F" w:rsidR="006F7D37" w:rsidRDefault="00BA0E9C" w:rsidP="006F7D37">
      <w:pPr>
        <w:pStyle w:val="Sidhuvud"/>
        <w:rPr>
          <w:rFonts w:ascii="Calibri Light" w:hAnsi="Calibri Light"/>
          <w:sz w:val="24"/>
          <w:szCs w:val="24"/>
        </w:rPr>
      </w:pPr>
      <w:sdt>
        <w:sdtPr>
          <w:rPr>
            <w:rFonts w:ascii="Calibri Light" w:hAnsi="Calibri Light"/>
            <w:sz w:val="24"/>
            <w:szCs w:val="24"/>
          </w:rPr>
          <w:id w:val="-1321350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D3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6F7D37">
        <w:rPr>
          <w:rFonts w:ascii="Calibri Light" w:hAnsi="Calibri Light"/>
          <w:sz w:val="24"/>
          <w:szCs w:val="24"/>
        </w:rPr>
        <w:t xml:space="preserve">Digital närvaro </w:t>
      </w:r>
    </w:p>
    <w:p w14:paraId="06B0DB3F" w14:textId="49D7B190" w:rsidR="006F7D37" w:rsidRDefault="006F7D37" w:rsidP="006F7D37">
      <w:pPr>
        <w:pStyle w:val="Sidhuvud"/>
        <w:rPr>
          <w:rFonts w:ascii="Calibri Light" w:hAnsi="Calibri Light"/>
          <w:sz w:val="24"/>
          <w:szCs w:val="24"/>
        </w:rPr>
      </w:pPr>
    </w:p>
    <w:p w14:paraId="72C3CB8F" w14:textId="35922298" w:rsidR="006F7D37" w:rsidRDefault="00BA0E9C" w:rsidP="006F7D37">
      <w:pPr>
        <w:pStyle w:val="Sidhuvud"/>
        <w:rPr>
          <w:rFonts w:ascii="Calibri Light" w:hAnsi="Calibri Light"/>
          <w:sz w:val="24"/>
          <w:szCs w:val="24"/>
        </w:rPr>
      </w:pPr>
      <w:sdt>
        <w:sdtPr>
          <w:rPr>
            <w:rFonts w:ascii="Calibri Light" w:hAnsi="Calibri Light"/>
            <w:sz w:val="24"/>
            <w:szCs w:val="24"/>
          </w:rPr>
          <w:id w:val="249174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D3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6F7D37">
        <w:rPr>
          <w:rFonts w:ascii="Calibri Light" w:hAnsi="Calibri Light"/>
          <w:sz w:val="24"/>
          <w:szCs w:val="24"/>
        </w:rPr>
        <w:t xml:space="preserve">Förädlade lokala resurser </w:t>
      </w:r>
    </w:p>
    <w:p w14:paraId="55149969" w14:textId="124E473C" w:rsidR="006F7D37" w:rsidRDefault="006F7D37" w:rsidP="006F7D37">
      <w:pPr>
        <w:pStyle w:val="Sidhuvud"/>
        <w:rPr>
          <w:rFonts w:ascii="Calibri Light" w:hAnsi="Calibri Light"/>
          <w:sz w:val="24"/>
          <w:szCs w:val="24"/>
        </w:rPr>
      </w:pPr>
    </w:p>
    <w:p w14:paraId="600F8676" w14:textId="29A7A432" w:rsidR="006F7D37" w:rsidRDefault="00BA0E9C" w:rsidP="006F7D37">
      <w:pPr>
        <w:pStyle w:val="Sidhuvud"/>
        <w:rPr>
          <w:rFonts w:ascii="Calibri Light" w:hAnsi="Calibri Light"/>
          <w:sz w:val="24"/>
          <w:szCs w:val="24"/>
        </w:rPr>
      </w:pPr>
      <w:sdt>
        <w:sdtPr>
          <w:rPr>
            <w:rFonts w:ascii="Calibri Light" w:hAnsi="Calibri Light"/>
            <w:sz w:val="24"/>
            <w:szCs w:val="24"/>
          </w:rPr>
          <w:id w:val="823481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D3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6F7D37">
        <w:rPr>
          <w:rFonts w:ascii="Calibri Light" w:hAnsi="Calibri Light"/>
          <w:sz w:val="24"/>
          <w:szCs w:val="24"/>
        </w:rPr>
        <w:t xml:space="preserve">Transportmöjligheter </w:t>
      </w:r>
    </w:p>
    <w:p w14:paraId="0B4C8ECC" w14:textId="130EED59" w:rsidR="006F7D37" w:rsidRDefault="006F7D37" w:rsidP="006F7D37">
      <w:pPr>
        <w:pStyle w:val="Sidhuvud"/>
        <w:rPr>
          <w:rFonts w:ascii="Calibri Light" w:hAnsi="Calibri Light"/>
          <w:sz w:val="24"/>
          <w:szCs w:val="24"/>
        </w:rPr>
      </w:pPr>
    </w:p>
    <w:p w14:paraId="3EB41C84" w14:textId="77777777" w:rsidR="006F7D37" w:rsidRDefault="006F7D37" w:rsidP="006F7D37">
      <w:pPr>
        <w:pStyle w:val="Sidhuvud"/>
        <w:rPr>
          <w:sz w:val="24"/>
          <w:szCs w:val="24"/>
        </w:rPr>
      </w:pPr>
    </w:p>
    <w:p w14:paraId="47E485DB" w14:textId="2BCB0D3B" w:rsidR="005E123D" w:rsidRDefault="005E123D">
      <w:pPr>
        <w:pStyle w:val="Rubrik1"/>
        <w:rPr>
          <w:rFonts w:ascii="Calibri Light" w:hAnsi="Calibri Light"/>
          <w:b w:val="0"/>
          <w:lang w:val="sv-SE"/>
        </w:rPr>
      </w:pPr>
    </w:p>
    <w:p w14:paraId="27C76A80" w14:textId="6E1B9B7D" w:rsidR="005E123D" w:rsidRDefault="005E123D" w:rsidP="005E123D">
      <w:pPr>
        <w:rPr>
          <w:lang w:val="sv-SE"/>
        </w:rPr>
      </w:pPr>
    </w:p>
    <w:p w14:paraId="34290DE9" w14:textId="4A75FF49" w:rsidR="005E123D" w:rsidRDefault="005E123D" w:rsidP="005E123D">
      <w:pPr>
        <w:rPr>
          <w:lang w:val="sv-SE"/>
        </w:rPr>
      </w:pPr>
    </w:p>
    <w:p w14:paraId="0CE41417" w14:textId="55FD3A08" w:rsidR="00195818" w:rsidRPr="009F398B" w:rsidRDefault="00AB125B" w:rsidP="005E123D">
      <w:pPr>
        <w:rPr>
          <w:rFonts w:ascii="Calibri Light" w:hAnsi="Calibri Light"/>
          <w:sz w:val="22"/>
          <w:szCs w:val="22"/>
          <w:lang w:val="sv-SE"/>
        </w:rPr>
      </w:pPr>
      <w:r w:rsidRPr="009F398B">
        <w:rPr>
          <w:rFonts w:ascii="Calibri Light" w:hAnsi="Calibri Light"/>
          <w:sz w:val="22"/>
          <w:szCs w:val="22"/>
          <w:lang w:val="sv-SE"/>
        </w:rPr>
        <w:t xml:space="preserve">Hur bidrar projektet till att uppfylla </w:t>
      </w:r>
      <w:r w:rsidR="00195818" w:rsidRPr="009F398B">
        <w:rPr>
          <w:rFonts w:ascii="Calibri Light" w:hAnsi="Calibri Light"/>
          <w:sz w:val="22"/>
          <w:szCs w:val="22"/>
          <w:lang w:val="sv-SE"/>
        </w:rPr>
        <w:t>Astrid Lindgrens Hembygds</w:t>
      </w:r>
      <w:r w:rsidR="00451A60">
        <w:rPr>
          <w:rFonts w:ascii="Calibri Light" w:hAnsi="Calibri Light"/>
          <w:sz w:val="22"/>
          <w:szCs w:val="22"/>
          <w:lang w:val="sv-SE"/>
        </w:rPr>
        <w:t xml:space="preserve"> egna</w:t>
      </w:r>
      <w:r w:rsidRPr="009F398B">
        <w:rPr>
          <w:rFonts w:ascii="Calibri Light" w:hAnsi="Calibri Light"/>
          <w:sz w:val="22"/>
          <w:szCs w:val="22"/>
          <w:lang w:val="sv-SE"/>
        </w:rPr>
        <w:t xml:space="preserve"> mål</w:t>
      </w:r>
      <w:r w:rsidR="00195818" w:rsidRPr="009F398B">
        <w:rPr>
          <w:rFonts w:ascii="Calibri Light" w:hAnsi="Calibri Light"/>
          <w:sz w:val="22"/>
          <w:szCs w:val="22"/>
          <w:lang w:val="sv-SE"/>
        </w:rPr>
        <w:t xml:space="preserve">? </w:t>
      </w:r>
      <w:r w:rsidR="00195818" w:rsidRPr="009F398B">
        <w:rPr>
          <w:rFonts w:ascii="Calibri Light" w:hAnsi="Calibri Light"/>
          <w:sz w:val="22"/>
          <w:szCs w:val="22"/>
          <w:lang w:val="sv-SE"/>
        </w:rPr>
        <w:br/>
      </w:r>
      <w:r w:rsidRPr="009F398B">
        <w:rPr>
          <w:rFonts w:ascii="Calibri Light" w:hAnsi="Calibri Light"/>
          <w:sz w:val="22"/>
          <w:szCs w:val="22"/>
          <w:lang w:val="sv-SE"/>
        </w:rPr>
        <w:t>Fyll i</w:t>
      </w:r>
      <w:r w:rsidR="0012621F" w:rsidRPr="009F398B">
        <w:rPr>
          <w:rFonts w:ascii="Calibri Light" w:hAnsi="Calibri Light"/>
          <w:sz w:val="22"/>
          <w:szCs w:val="22"/>
          <w:lang w:val="sv-SE"/>
        </w:rPr>
        <w:t xml:space="preserve"> den </w:t>
      </w:r>
      <w:r w:rsidR="0012621F" w:rsidRPr="009F398B">
        <w:rPr>
          <w:rFonts w:ascii="Calibri Light" w:hAnsi="Calibri Light"/>
          <w:b/>
          <w:sz w:val="22"/>
          <w:szCs w:val="22"/>
          <w:lang w:val="sv-SE"/>
        </w:rPr>
        <w:t>förväntade</w:t>
      </w:r>
      <w:r w:rsidR="0012621F" w:rsidRPr="009F398B">
        <w:rPr>
          <w:rFonts w:ascii="Calibri Light" w:hAnsi="Calibri Light"/>
          <w:sz w:val="22"/>
          <w:szCs w:val="22"/>
          <w:lang w:val="sv-SE"/>
        </w:rPr>
        <w:t xml:space="preserve"> effekten av projektet under det insatsområde du söker stöd inom. </w:t>
      </w:r>
      <w:r w:rsidR="00195818" w:rsidRPr="009F398B">
        <w:rPr>
          <w:rFonts w:ascii="Calibri Light" w:hAnsi="Calibri Light"/>
          <w:sz w:val="22"/>
          <w:szCs w:val="22"/>
          <w:lang w:val="sv-SE"/>
        </w:rPr>
        <w:t xml:space="preserve">Det faktiska </w:t>
      </w:r>
      <w:r w:rsidRPr="009F398B">
        <w:rPr>
          <w:rFonts w:ascii="Calibri Light" w:hAnsi="Calibri Light"/>
          <w:sz w:val="22"/>
          <w:szCs w:val="22"/>
          <w:lang w:val="sv-SE"/>
        </w:rPr>
        <w:t xml:space="preserve">utfallet redovisas i </w:t>
      </w:r>
      <w:r w:rsidR="00195818" w:rsidRPr="009F398B">
        <w:rPr>
          <w:rFonts w:ascii="Calibri Light" w:hAnsi="Calibri Light"/>
          <w:sz w:val="22"/>
          <w:szCs w:val="22"/>
          <w:lang w:val="sv-SE"/>
        </w:rPr>
        <w:t xml:space="preserve">slutredovisningen av projektet. </w:t>
      </w:r>
    </w:p>
    <w:p w14:paraId="2BCF65F1" w14:textId="590E52A4" w:rsidR="005E123D" w:rsidRPr="009F398B" w:rsidRDefault="00195818" w:rsidP="005E123D">
      <w:pPr>
        <w:rPr>
          <w:rFonts w:ascii="Calibri Light" w:hAnsi="Calibri Light"/>
          <w:sz w:val="22"/>
          <w:szCs w:val="22"/>
          <w:lang w:val="sv-SE"/>
        </w:rPr>
      </w:pPr>
      <w:r w:rsidRPr="009F398B">
        <w:rPr>
          <w:rFonts w:ascii="Calibri Light" w:hAnsi="Calibri Light"/>
          <w:sz w:val="22"/>
          <w:szCs w:val="22"/>
          <w:lang w:val="sv-SE"/>
        </w:rPr>
        <w:t>Informationen kommer i huvudsak att användas för uppföljning av vårt arbete och våra egna mål, vi kommer alltså inte att bedöma projektets kvalitet utifrån de</w:t>
      </w:r>
      <w:r w:rsidR="00451A60">
        <w:rPr>
          <w:rFonts w:ascii="Calibri Light" w:hAnsi="Calibri Light"/>
          <w:sz w:val="22"/>
          <w:szCs w:val="22"/>
          <w:lang w:val="sv-SE"/>
        </w:rPr>
        <w:t xml:space="preserve"> värden du anger. </w:t>
      </w:r>
      <w:r w:rsidRPr="009F398B">
        <w:rPr>
          <w:rFonts w:ascii="Calibri Light" w:hAnsi="Calibri Light"/>
          <w:sz w:val="22"/>
          <w:szCs w:val="22"/>
          <w:lang w:val="sv-SE"/>
        </w:rPr>
        <w:t xml:space="preserve"> </w:t>
      </w:r>
    </w:p>
    <w:tbl>
      <w:tblPr>
        <w:tblStyle w:val="FieldTripLetter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3539"/>
        <w:gridCol w:w="2694"/>
      </w:tblGrid>
      <w:tr w:rsidR="005E123D" w14:paraId="3641EBD8" w14:textId="77777777" w:rsidTr="005E123D">
        <w:tc>
          <w:tcPr>
            <w:tcW w:w="3117" w:type="dxa"/>
            <w:vMerge w:val="restart"/>
            <w:shd w:val="clear" w:color="auto" w:fill="FFFFFF" w:themeFill="background1"/>
          </w:tcPr>
          <w:p w14:paraId="51F88B1A" w14:textId="339B7624" w:rsidR="005E123D" w:rsidRPr="009F398B" w:rsidRDefault="005E123D" w:rsidP="005E123D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>Utvecklad föreningsliv</w:t>
            </w:r>
          </w:p>
        </w:tc>
        <w:tc>
          <w:tcPr>
            <w:tcW w:w="3539" w:type="dxa"/>
            <w:shd w:val="clear" w:color="auto" w:fill="FFFFFF" w:themeFill="background1"/>
          </w:tcPr>
          <w:p w14:paraId="46FD343E" w14:textId="66FC9591" w:rsidR="005E123D" w:rsidRPr="009F398B" w:rsidRDefault="005E123D" w:rsidP="005E123D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Antal nya metoder </w:t>
            </w:r>
            <w:r w:rsidR="00451A60">
              <w:rPr>
                <w:rFonts w:ascii="Calibri Light" w:hAnsi="Calibri Light"/>
                <w:sz w:val="22"/>
                <w:szCs w:val="22"/>
                <w:lang w:val="sv-SE"/>
              </w:rPr>
              <w:t>(i er förening)</w:t>
            </w:r>
          </w:p>
        </w:tc>
        <w:sdt>
          <w:sdtPr>
            <w:rPr>
              <w:lang w:val="sv-SE"/>
            </w:rPr>
            <w:id w:val="-1815174411"/>
            <w:placeholder>
              <w:docPart w:val="BF81DDAD0AC94328A48EDC92AE5709B4"/>
            </w:placeholder>
            <w:text/>
          </w:sdtPr>
          <w:sdtEndPr/>
          <w:sdtContent>
            <w:tc>
              <w:tcPr>
                <w:tcW w:w="2694" w:type="dxa"/>
              </w:tcPr>
              <w:p w14:paraId="7ACA1985" w14:textId="2D39E697" w:rsidR="005E123D" w:rsidRDefault="005E123D" w:rsidP="005E123D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förväntat antal </w:t>
                </w:r>
              </w:p>
            </w:tc>
          </w:sdtContent>
        </w:sdt>
      </w:tr>
      <w:tr w:rsidR="005E123D" w14:paraId="7B8628E0" w14:textId="77777777" w:rsidTr="005E123D">
        <w:tc>
          <w:tcPr>
            <w:tcW w:w="3117" w:type="dxa"/>
            <w:vMerge/>
            <w:shd w:val="clear" w:color="auto" w:fill="FFFFFF" w:themeFill="background1"/>
          </w:tcPr>
          <w:p w14:paraId="1A017FEF" w14:textId="2275EF4A" w:rsidR="005E123D" w:rsidRPr="009F398B" w:rsidRDefault="005E123D" w:rsidP="005E123D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shd w:val="clear" w:color="auto" w:fill="FFFFFF" w:themeFill="background1"/>
          </w:tcPr>
          <w:p w14:paraId="4695ABB8" w14:textId="449B7C14" w:rsidR="005E123D" w:rsidRPr="009F398B" w:rsidRDefault="005E123D" w:rsidP="005E123D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Antal nya funktioner </w:t>
            </w:r>
            <w:r w:rsidR="00451A60">
              <w:rPr>
                <w:rFonts w:ascii="Calibri Light" w:hAnsi="Calibri Light"/>
                <w:sz w:val="22"/>
                <w:szCs w:val="22"/>
                <w:lang w:val="sv-SE"/>
              </w:rPr>
              <w:t>( i er förening)</w:t>
            </w:r>
          </w:p>
        </w:tc>
        <w:sdt>
          <w:sdtPr>
            <w:rPr>
              <w:color w:val="auto"/>
              <w:lang w:val="sv-SE"/>
            </w:rPr>
            <w:id w:val="-473143144"/>
            <w:placeholder>
              <w:docPart w:val="81139B113E7845E3A4B408AAF4253635"/>
            </w:placeholder>
            <w:text/>
          </w:sdtPr>
          <w:sdtEndPr/>
          <w:sdtContent>
            <w:tc>
              <w:tcPr>
                <w:tcW w:w="2694" w:type="dxa"/>
              </w:tcPr>
              <w:p w14:paraId="76E99F03" w14:textId="5DD9CA50" w:rsidR="005E123D" w:rsidRDefault="005E123D" w:rsidP="005E123D">
                <w:pPr>
                  <w:rPr>
                    <w:lang w:val="sv-SE"/>
                  </w:rPr>
                </w:pPr>
                <w:r w:rsidRPr="005E123D">
                  <w:rPr>
                    <w:color w:val="auto"/>
                    <w:lang w:val="sv-SE"/>
                  </w:rPr>
                  <w:t>Fyll i förväntat antal</w:t>
                </w:r>
              </w:p>
            </w:tc>
          </w:sdtContent>
        </w:sdt>
      </w:tr>
      <w:tr w:rsidR="005E123D" w14:paraId="3B6EA1C5" w14:textId="77777777" w:rsidTr="009F398B">
        <w:tc>
          <w:tcPr>
            <w:tcW w:w="311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4DB2411" w14:textId="77777777" w:rsidR="005E123D" w:rsidRPr="009F398B" w:rsidRDefault="005E123D" w:rsidP="005E123D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038268" w14:textId="7E299322" w:rsidR="005E123D" w:rsidRPr="009F398B" w:rsidRDefault="005E123D" w:rsidP="005E123D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Antal nyskapade arbetstillfällen </w:t>
            </w:r>
          </w:p>
        </w:tc>
        <w:sdt>
          <w:sdtPr>
            <w:rPr>
              <w:lang w:val="sv-SE"/>
            </w:rPr>
            <w:id w:val="-1861190805"/>
            <w:placeholder>
              <w:docPart w:val="B805EEE2B4D442EFB91197EAAB31446E"/>
            </w:placeholder>
            <w:text/>
          </w:sdtPr>
          <w:sdtEndPr/>
          <w:sdtContent>
            <w:tc>
              <w:tcPr>
                <w:tcW w:w="2694" w:type="dxa"/>
                <w:tcBorders>
                  <w:bottom w:val="single" w:sz="4" w:space="0" w:color="auto"/>
                </w:tcBorders>
              </w:tcPr>
              <w:p w14:paraId="0FAEAEA5" w14:textId="06B9B545" w:rsidR="005E123D" w:rsidRDefault="005E123D" w:rsidP="005E123D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förväntat antal </w:t>
                </w:r>
              </w:p>
            </w:tc>
          </w:sdtContent>
        </w:sdt>
      </w:tr>
      <w:tr w:rsidR="009F398B" w14:paraId="013645FE" w14:textId="77777777" w:rsidTr="009F398B">
        <w:tc>
          <w:tcPr>
            <w:tcW w:w="3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5B729BC" w14:textId="77777777" w:rsidR="009F398B" w:rsidRPr="009F398B" w:rsidRDefault="009F398B" w:rsidP="005E123D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EC8BF87" w14:textId="77777777" w:rsidR="009F398B" w:rsidRPr="009F398B" w:rsidRDefault="009F398B" w:rsidP="005E123D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687AA7" w14:textId="77777777" w:rsidR="009F398B" w:rsidRDefault="009F398B" w:rsidP="005E123D">
            <w:pPr>
              <w:rPr>
                <w:lang w:val="sv-SE"/>
              </w:rPr>
            </w:pPr>
          </w:p>
        </w:tc>
      </w:tr>
      <w:tr w:rsidR="00AB125B" w14:paraId="427543F0" w14:textId="77777777" w:rsidTr="009F398B">
        <w:tc>
          <w:tcPr>
            <w:tcW w:w="3117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1E40D464" w14:textId="49103034" w:rsidR="00AB125B" w:rsidRPr="009F398B" w:rsidRDefault="00AB125B" w:rsidP="005E123D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Hållbar digital närvaro </w:t>
            </w:r>
          </w:p>
        </w:tc>
        <w:tc>
          <w:tcPr>
            <w:tcW w:w="353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820C14B" w14:textId="28ADBC1B" w:rsidR="00AB125B" w:rsidRPr="009F398B" w:rsidRDefault="00AB125B" w:rsidP="005E123D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>Antal nya initiativ</w:t>
            </w:r>
          </w:p>
        </w:tc>
        <w:sdt>
          <w:sdtPr>
            <w:rPr>
              <w:lang w:val="sv-SE"/>
            </w:rPr>
            <w:id w:val="612408737"/>
            <w:placeholder>
              <w:docPart w:val="7E1112CC99A043FD81E9B6A90D295E7A"/>
            </w:placeholder>
            <w:text/>
          </w:sdtPr>
          <w:sdtEndPr/>
          <w:sdtContent>
            <w:tc>
              <w:tcPr>
                <w:tcW w:w="2694" w:type="dxa"/>
                <w:tcBorders>
                  <w:top w:val="single" w:sz="4" w:space="0" w:color="auto"/>
                </w:tcBorders>
              </w:tcPr>
              <w:p w14:paraId="5BA4203A" w14:textId="3FC9A9E0" w:rsidR="00AB125B" w:rsidRDefault="00AB125B" w:rsidP="005E123D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förväntat antal </w:t>
                </w:r>
              </w:p>
            </w:tc>
          </w:sdtContent>
        </w:sdt>
      </w:tr>
      <w:tr w:rsidR="00AB125B" w14:paraId="3BE310C3" w14:textId="77777777" w:rsidTr="005E123D">
        <w:tc>
          <w:tcPr>
            <w:tcW w:w="3117" w:type="dxa"/>
            <w:vMerge/>
            <w:shd w:val="clear" w:color="auto" w:fill="FFFFFF" w:themeFill="background1"/>
          </w:tcPr>
          <w:p w14:paraId="0C15C585" w14:textId="77777777" w:rsidR="00AB125B" w:rsidRPr="009F398B" w:rsidRDefault="00AB125B" w:rsidP="005E123D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shd w:val="clear" w:color="auto" w:fill="FFFFFF" w:themeFill="background1"/>
          </w:tcPr>
          <w:p w14:paraId="3A473065" w14:textId="240EFE44" w:rsidR="00AB125B" w:rsidRPr="009F398B" w:rsidRDefault="00AB125B" w:rsidP="005E123D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>Ökad kompetens</w:t>
            </w:r>
          </w:p>
        </w:tc>
        <w:sdt>
          <w:sdtPr>
            <w:rPr>
              <w:lang w:val="sv-SE"/>
            </w:rPr>
            <w:id w:val="1605920025"/>
            <w:placeholder>
              <w:docPart w:val="07C56697D93B4F63890C92A89A9314DB"/>
            </w:placeholder>
            <w:text/>
          </w:sdtPr>
          <w:sdtEndPr/>
          <w:sdtContent>
            <w:tc>
              <w:tcPr>
                <w:tcW w:w="2694" w:type="dxa"/>
              </w:tcPr>
              <w:p w14:paraId="58186B8E" w14:textId="68B18C92" w:rsidR="00AB125B" w:rsidRDefault="00AB125B" w:rsidP="005E123D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förväntat antal </w:t>
                </w:r>
              </w:p>
            </w:tc>
          </w:sdtContent>
        </w:sdt>
      </w:tr>
      <w:tr w:rsidR="00AB125B" w14:paraId="55B91350" w14:textId="77777777" w:rsidTr="005E123D">
        <w:tc>
          <w:tcPr>
            <w:tcW w:w="3117" w:type="dxa"/>
            <w:vMerge/>
            <w:shd w:val="clear" w:color="auto" w:fill="FFFFFF" w:themeFill="background1"/>
          </w:tcPr>
          <w:p w14:paraId="27BC1320" w14:textId="77777777" w:rsidR="00AB125B" w:rsidRPr="009F398B" w:rsidRDefault="00AB125B" w:rsidP="005E123D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shd w:val="clear" w:color="auto" w:fill="FFFFFF" w:themeFill="background1"/>
          </w:tcPr>
          <w:p w14:paraId="75366A4B" w14:textId="72827CCC" w:rsidR="00AB125B" w:rsidRPr="009F398B" w:rsidRDefault="00AB125B" w:rsidP="005E123D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Antal  nyskapade arbetstillfällen </w:t>
            </w:r>
          </w:p>
        </w:tc>
        <w:sdt>
          <w:sdtPr>
            <w:rPr>
              <w:lang w:val="sv-SE"/>
            </w:rPr>
            <w:id w:val="1116028465"/>
            <w:placeholder>
              <w:docPart w:val="CA021BB7F3894C00B7E7DBB69C032F7F"/>
            </w:placeholder>
            <w:text/>
          </w:sdtPr>
          <w:sdtEndPr/>
          <w:sdtContent>
            <w:tc>
              <w:tcPr>
                <w:tcW w:w="2694" w:type="dxa"/>
              </w:tcPr>
              <w:p w14:paraId="4398BDE0" w14:textId="15EEB370" w:rsidR="00AB125B" w:rsidRDefault="00AB125B" w:rsidP="005E123D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förväntat antal </w:t>
                </w:r>
              </w:p>
            </w:tc>
          </w:sdtContent>
        </w:sdt>
      </w:tr>
    </w:tbl>
    <w:p w14:paraId="628948E6" w14:textId="5B3881E3" w:rsidR="005E123D" w:rsidRDefault="005E123D" w:rsidP="005E123D">
      <w:pPr>
        <w:rPr>
          <w:lang w:val="sv-SE"/>
        </w:rPr>
      </w:pPr>
    </w:p>
    <w:tbl>
      <w:tblPr>
        <w:tblStyle w:val="FieldTripLetter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3539"/>
        <w:gridCol w:w="2693"/>
      </w:tblGrid>
      <w:tr w:rsidR="00195818" w14:paraId="2A72D6D6" w14:textId="77777777" w:rsidTr="00AB125B">
        <w:tc>
          <w:tcPr>
            <w:tcW w:w="3118" w:type="dxa"/>
            <w:vMerge w:val="restart"/>
            <w:shd w:val="clear" w:color="auto" w:fill="FFFFFF" w:themeFill="background1"/>
          </w:tcPr>
          <w:p w14:paraId="63CDE599" w14:textId="0F826245" w:rsidR="00195818" w:rsidRPr="009F398B" w:rsidRDefault="00195818" w:rsidP="005E123D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Förädlade lokala resurser </w:t>
            </w:r>
          </w:p>
        </w:tc>
        <w:tc>
          <w:tcPr>
            <w:tcW w:w="3539" w:type="dxa"/>
            <w:shd w:val="clear" w:color="auto" w:fill="FFFFFF" w:themeFill="background1"/>
          </w:tcPr>
          <w:p w14:paraId="6CEE0EF9" w14:textId="01185323" w:rsidR="00195818" w:rsidRPr="009F398B" w:rsidRDefault="00195818" w:rsidP="005E123D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>Antal nya lokala produkter och tjänster</w:t>
            </w:r>
          </w:p>
        </w:tc>
        <w:sdt>
          <w:sdtPr>
            <w:rPr>
              <w:lang w:val="sv-SE"/>
            </w:rPr>
            <w:id w:val="-346494528"/>
            <w:placeholder>
              <w:docPart w:val="95DD3F90FFD94D7EA6516C910620A085"/>
            </w:placeholder>
            <w:text/>
          </w:sdtPr>
          <w:sdtEndPr/>
          <w:sdtContent>
            <w:tc>
              <w:tcPr>
                <w:tcW w:w="2693" w:type="dxa"/>
              </w:tcPr>
              <w:p w14:paraId="03C151FC" w14:textId="62AC1E75" w:rsidR="00195818" w:rsidRDefault="00195818" w:rsidP="005E123D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förväntat antal </w:t>
                </w:r>
              </w:p>
            </w:tc>
          </w:sdtContent>
        </w:sdt>
      </w:tr>
      <w:tr w:rsidR="00195818" w14:paraId="070AD0A8" w14:textId="77777777" w:rsidTr="00AB125B">
        <w:tc>
          <w:tcPr>
            <w:tcW w:w="3118" w:type="dxa"/>
            <w:vMerge/>
            <w:shd w:val="clear" w:color="auto" w:fill="FFFFFF" w:themeFill="background1"/>
          </w:tcPr>
          <w:p w14:paraId="12A8A29E" w14:textId="77777777" w:rsidR="00195818" w:rsidRPr="009F398B" w:rsidRDefault="00195818" w:rsidP="005E123D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shd w:val="clear" w:color="auto" w:fill="FFFFFF" w:themeFill="background1"/>
          </w:tcPr>
          <w:p w14:paraId="6A7336D3" w14:textId="15A9374D" w:rsidR="00195818" w:rsidRPr="009F398B" w:rsidRDefault="00195818" w:rsidP="005E123D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Antal nyskapade arbetstillfällen </w:t>
            </w:r>
          </w:p>
        </w:tc>
        <w:sdt>
          <w:sdtPr>
            <w:rPr>
              <w:lang w:val="sv-SE"/>
            </w:rPr>
            <w:id w:val="489915985"/>
            <w:placeholder>
              <w:docPart w:val="F97E04DD68B04DE694ACDEF4A84ABD35"/>
            </w:placeholder>
            <w:text/>
          </w:sdtPr>
          <w:sdtEndPr/>
          <w:sdtContent>
            <w:tc>
              <w:tcPr>
                <w:tcW w:w="2693" w:type="dxa"/>
              </w:tcPr>
              <w:p w14:paraId="610B3C07" w14:textId="159E43F3" w:rsidR="00195818" w:rsidRDefault="00195818" w:rsidP="005E123D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förväntat antal </w:t>
                </w:r>
              </w:p>
            </w:tc>
          </w:sdtContent>
        </w:sdt>
      </w:tr>
      <w:tr w:rsidR="00195818" w14:paraId="50E93FC7" w14:textId="77777777" w:rsidTr="00AB125B">
        <w:tc>
          <w:tcPr>
            <w:tcW w:w="3118" w:type="dxa"/>
            <w:vMerge/>
            <w:shd w:val="clear" w:color="auto" w:fill="FFFFFF" w:themeFill="background1"/>
          </w:tcPr>
          <w:p w14:paraId="44F37707" w14:textId="709E4169" w:rsidR="00195818" w:rsidRPr="009F398B" w:rsidRDefault="00195818" w:rsidP="00195818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shd w:val="clear" w:color="auto" w:fill="FFFFFF" w:themeFill="background1"/>
          </w:tcPr>
          <w:p w14:paraId="4B2A11A6" w14:textId="79041628" w:rsidR="00195818" w:rsidRPr="009F398B" w:rsidRDefault="00195818" w:rsidP="00195818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>Antal nyskapad arbetstillfällen i små och medelstora företag</w:t>
            </w:r>
          </w:p>
        </w:tc>
        <w:sdt>
          <w:sdtPr>
            <w:rPr>
              <w:lang w:val="sv-SE"/>
            </w:rPr>
            <w:id w:val="-350408638"/>
            <w:placeholder>
              <w:docPart w:val="E3D086BE097C48CE87AE6AE18C46BD01"/>
            </w:placeholder>
            <w:text/>
          </w:sdtPr>
          <w:sdtEndPr/>
          <w:sdtContent>
            <w:tc>
              <w:tcPr>
                <w:tcW w:w="2693" w:type="dxa"/>
              </w:tcPr>
              <w:p w14:paraId="27F3D96F" w14:textId="2CD2E834" w:rsidR="00195818" w:rsidRDefault="00195818" w:rsidP="00195818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förväntat antal </w:t>
                </w:r>
              </w:p>
            </w:tc>
          </w:sdtContent>
        </w:sdt>
      </w:tr>
      <w:tr w:rsidR="00195818" w14:paraId="36F44A61" w14:textId="77777777" w:rsidTr="00AB125B">
        <w:tc>
          <w:tcPr>
            <w:tcW w:w="3118" w:type="dxa"/>
            <w:vMerge/>
            <w:shd w:val="clear" w:color="auto" w:fill="FFFFFF" w:themeFill="background1"/>
          </w:tcPr>
          <w:p w14:paraId="1F40A7F0" w14:textId="77777777" w:rsidR="00195818" w:rsidRPr="009F398B" w:rsidRDefault="00195818" w:rsidP="00195818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shd w:val="clear" w:color="auto" w:fill="FFFFFF" w:themeFill="background1"/>
          </w:tcPr>
          <w:p w14:paraId="0E775238" w14:textId="255C4B57" w:rsidR="00195818" w:rsidRPr="009F398B" w:rsidRDefault="00195818" w:rsidP="00195818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Antal små och medelstora företag som stärkt utvecklingsområdet </w:t>
            </w:r>
          </w:p>
        </w:tc>
        <w:sdt>
          <w:sdtPr>
            <w:rPr>
              <w:lang w:val="sv-SE"/>
            </w:rPr>
            <w:id w:val="-1777700941"/>
            <w:placeholder>
              <w:docPart w:val="3132A4B7B1224846A3B442A805707110"/>
            </w:placeholder>
            <w:text/>
          </w:sdtPr>
          <w:sdtEndPr/>
          <w:sdtContent>
            <w:tc>
              <w:tcPr>
                <w:tcW w:w="2693" w:type="dxa"/>
              </w:tcPr>
              <w:p w14:paraId="1299F262" w14:textId="60C3163B" w:rsidR="00195818" w:rsidRDefault="00195818" w:rsidP="00195818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förväntat antal </w:t>
                </w:r>
              </w:p>
            </w:tc>
          </w:sdtContent>
        </w:sdt>
      </w:tr>
      <w:tr w:rsidR="00195818" w14:paraId="66ABFEBD" w14:textId="77777777" w:rsidTr="00AB125B">
        <w:tc>
          <w:tcPr>
            <w:tcW w:w="3118" w:type="dxa"/>
            <w:vMerge/>
            <w:shd w:val="clear" w:color="auto" w:fill="FFFFFF" w:themeFill="background1"/>
          </w:tcPr>
          <w:p w14:paraId="54D64E98" w14:textId="63292239" w:rsidR="00195818" w:rsidRPr="009F398B" w:rsidRDefault="00195818" w:rsidP="00195818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shd w:val="clear" w:color="auto" w:fill="FFFFFF" w:themeFill="background1"/>
          </w:tcPr>
          <w:p w14:paraId="3C91F183" w14:textId="3052808D" w:rsidR="00195818" w:rsidRPr="009F398B" w:rsidRDefault="00195818" w:rsidP="00195818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Antal företag som får stöd </w:t>
            </w:r>
          </w:p>
        </w:tc>
        <w:sdt>
          <w:sdtPr>
            <w:rPr>
              <w:lang w:val="sv-SE"/>
            </w:rPr>
            <w:id w:val="-1020862898"/>
            <w:placeholder>
              <w:docPart w:val="486ED592C5C2486EB0F49B9BF4E70794"/>
            </w:placeholder>
            <w:text/>
          </w:sdtPr>
          <w:sdtEndPr/>
          <w:sdtContent>
            <w:tc>
              <w:tcPr>
                <w:tcW w:w="2693" w:type="dxa"/>
              </w:tcPr>
              <w:p w14:paraId="45EB15B1" w14:textId="681A7D88" w:rsidR="00195818" w:rsidRDefault="00195818" w:rsidP="00195818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förväntat antal </w:t>
                </w:r>
              </w:p>
            </w:tc>
          </w:sdtContent>
        </w:sdt>
      </w:tr>
      <w:tr w:rsidR="00195818" w14:paraId="699EAD26" w14:textId="77777777" w:rsidTr="009F398B">
        <w:tc>
          <w:tcPr>
            <w:tcW w:w="311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F5897E3" w14:textId="77777777" w:rsidR="00195818" w:rsidRPr="009F398B" w:rsidRDefault="00195818" w:rsidP="00195818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C7C9A4" w14:textId="21B22030" w:rsidR="00195818" w:rsidRPr="009F398B" w:rsidRDefault="00195818" w:rsidP="00195818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Antal organisationer som får stöd </w:t>
            </w:r>
          </w:p>
        </w:tc>
        <w:sdt>
          <w:sdtPr>
            <w:rPr>
              <w:lang w:val="sv-SE"/>
            </w:rPr>
            <w:id w:val="1327639817"/>
            <w:placeholder>
              <w:docPart w:val="E0FA5384BCA24598871780A9F72B71A6"/>
            </w:placeholder>
            <w:text/>
          </w:sdtPr>
          <w:sdtEndPr/>
          <w:sdtContent>
            <w:tc>
              <w:tcPr>
                <w:tcW w:w="2693" w:type="dxa"/>
                <w:tcBorders>
                  <w:bottom w:val="single" w:sz="4" w:space="0" w:color="auto"/>
                </w:tcBorders>
              </w:tcPr>
              <w:p w14:paraId="6F8F5AE3" w14:textId="49898A15" w:rsidR="00195818" w:rsidRDefault="00195818" w:rsidP="00195818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förväntat antal </w:t>
                </w:r>
              </w:p>
            </w:tc>
          </w:sdtContent>
        </w:sdt>
      </w:tr>
      <w:tr w:rsidR="009F398B" w14:paraId="382A6493" w14:textId="77777777" w:rsidTr="009F398B"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802BCA3" w14:textId="77777777" w:rsidR="009F398B" w:rsidRPr="009F398B" w:rsidRDefault="009F398B" w:rsidP="00195818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C0B7D53" w14:textId="77777777" w:rsidR="009F398B" w:rsidRPr="009F398B" w:rsidRDefault="009F398B" w:rsidP="00195818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FD3B743" w14:textId="77777777" w:rsidR="009F398B" w:rsidRDefault="009F398B" w:rsidP="00195818">
            <w:pPr>
              <w:rPr>
                <w:lang w:val="sv-SE"/>
              </w:rPr>
            </w:pPr>
          </w:p>
        </w:tc>
      </w:tr>
      <w:tr w:rsidR="00195818" w14:paraId="1F7B6571" w14:textId="77777777" w:rsidTr="009F398B">
        <w:tc>
          <w:tcPr>
            <w:tcW w:w="311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07658039" w14:textId="46940967" w:rsidR="00195818" w:rsidRPr="009F398B" w:rsidRDefault="00195818" w:rsidP="00195818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Transportmöjligheter </w:t>
            </w:r>
          </w:p>
        </w:tc>
        <w:tc>
          <w:tcPr>
            <w:tcW w:w="353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BF4B005" w14:textId="383980EC" w:rsidR="00195818" w:rsidRPr="009F398B" w:rsidRDefault="00195818" w:rsidP="00195818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>Antal nya transportmöjligheter</w:t>
            </w:r>
          </w:p>
        </w:tc>
        <w:sdt>
          <w:sdtPr>
            <w:rPr>
              <w:lang w:val="sv-SE"/>
            </w:rPr>
            <w:id w:val="-958490651"/>
            <w:placeholder>
              <w:docPart w:val="B0A349E40B98478CAFFCAC518C015144"/>
            </w:placeholder>
            <w:text/>
          </w:sdtPr>
          <w:sdtEndPr/>
          <w:sdtContent>
            <w:tc>
              <w:tcPr>
                <w:tcW w:w="2693" w:type="dxa"/>
                <w:tcBorders>
                  <w:top w:val="single" w:sz="4" w:space="0" w:color="auto"/>
                </w:tcBorders>
              </w:tcPr>
              <w:p w14:paraId="55119B30" w14:textId="1113A2AC" w:rsidR="00195818" w:rsidRDefault="00195818" w:rsidP="00195818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förväntat antal </w:t>
                </w:r>
              </w:p>
            </w:tc>
          </w:sdtContent>
        </w:sdt>
      </w:tr>
      <w:tr w:rsidR="00195818" w14:paraId="6558EDA4" w14:textId="77777777" w:rsidTr="00AB125B">
        <w:tc>
          <w:tcPr>
            <w:tcW w:w="3118" w:type="dxa"/>
            <w:vMerge/>
            <w:shd w:val="clear" w:color="auto" w:fill="FFFFFF" w:themeFill="background1"/>
          </w:tcPr>
          <w:p w14:paraId="5BEF7432" w14:textId="77777777" w:rsidR="00195818" w:rsidRPr="009F398B" w:rsidRDefault="00195818" w:rsidP="00195818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</w:p>
        </w:tc>
        <w:tc>
          <w:tcPr>
            <w:tcW w:w="3539" w:type="dxa"/>
            <w:shd w:val="clear" w:color="auto" w:fill="FFFFFF" w:themeFill="background1"/>
          </w:tcPr>
          <w:p w14:paraId="0C497B55" w14:textId="66D2A5A5" w:rsidR="00195818" w:rsidRPr="009F398B" w:rsidRDefault="00195818" w:rsidP="00195818">
            <w:pPr>
              <w:rPr>
                <w:rFonts w:ascii="Calibri Light" w:hAnsi="Calibri Light"/>
                <w:sz w:val="22"/>
                <w:szCs w:val="22"/>
                <w:lang w:val="sv-SE"/>
              </w:rPr>
            </w:pPr>
            <w:r w:rsidRPr="009F398B">
              <w:rPr>
                <w:rFonts w:ascii="Calibri Light" w:hAnsi="Calibri Light"/>
                <w:sz w:val="22"/>
                <w:szCs w:val="22"/>
                <w:lang w:val="sv-SE"/>
              </w:rPr>
              <w:t xml:space="preserve">Antal nyskapade arbetstillfällen </w:t>
            </w:r>
          </w:p>
        </w:tc>
        <w:sdt>
          <w:sdtPr>
            <w:rPr>
              <w:lang w:val="sv-SE"/>
            </w:rPr>
            <w:id w:val="1103768970"/>
            <w:placeholder>
              <w:docPart w:val="91ECB09139D7445285740C8A80952A4F"/>
            </w:placeholder>
            <w:text/>
          </w:sdtPr>
          <w:sdtEndPr/>
          <w:sdtContent>
            <w:tc>
              <w:tcPr>
                <w:tcW w:w="2693" w:type="dxa"/>
              </w:tcPr>
              <w:p w14:paraId="7A0D2532" w14:textId="3A29A9B9" w:rsidR="00195818" w:rsidRDefault="00195818" w:rsidP="00195818">
                <w:pPr>
                  <w:rPr>
                    <w:lang w:val="sv-SE"/>
                  </w:rPr>
                </w:pPr>
                <w:r>
                  <w:rPr>
                    <w:lang w:val="sv-SE"/>
                  </w:rPr>
                  <w:t xml:space="preserve">Fyll i förväntat antal </w:t>
                </w:r>
              </w:p>
            </w:tc>
          </w:sdtContent>
        </w:sdt>
      </w:tr>
    </w:tbl>
    <w:p w14:paraId="21DBD6E1" w14:textId="77777777" w:rsidR="005E123D" w:rsidRDefault="005E123D" w:rsidP="005E123D">
      <w:pPr>
        <w:rPr>
          <w:lang w:val="sv-SE"/>
        </w:rPr>
      </w:pPr>
    </w:p>
    <w:p w14:paraId="0B7E71F7" w14:textId="318CB58C" w:rsidR="005E123D" w:rsidRDefault="005E123D" w:rsidP="005E123D">
      <w:pPr>
        <w:rPr>
          <w:lang w:val="sv-SE"/>
        </w:rPr>
      </w:pPr>
    </w:p>
    <w:p w14:paraId="7E1D995E" w14:textId="54526C80" w:rsidR="005E123D" w:rsidRDefault="005E123D" w:rsidP="005E123D">
      <w:pPr>
        <w:rPr>
          <w:lang w:val="sv-SE"/>
        </w:rPr>
      </w:pPr>
    </w:p>
    <w:p w14:paraId="2B10CD42" w14:textId="2F8F1CCC" w:rsidR="00125563" w:rsidRPr="004D4533" w:rsidRDefault="00125563" w:rsidP="00125563">
      <w:pPr>
        <w:pStyle w:val="Rubrik1"/>
        <w:rPr>
          <w:rFonts w:ascii="Calibri Light" w:hAnsi="Calibri Light"/>
          <w:b w:val="0"/>
          <w:lang w:val="sv-SE"/>
        </w:rPr>
      </w:pPr>
      <w:r>
        <w:rPr>
          <w:rFonts w:ascii="Calibri Light" w:hAnsi="Calibri Light"/>
          <w:b w:val="0"/>
          <w:lang w:val="sv-SE"/>
        </w:rPr>
        <w:lastRenderedPageBreak/>
        <w:t xml:space="preserve">Berätta kortfattat om bakgrunden. Hur har ni kommit fram till att projektet behövs? Beskriv gärna den lokala förankringen.  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125563" w:rsidRPr="00FE09C2" w14:paraId="7D0101DA" w14:textId="77777777" w:rsidTr="00630198">
        <w:trPr>
          <w:trHeight w:val="1440"/>
        </w:trPr>
        <w:sdt>
          <w:sdtPr>
            <w:rPr>
              <w:lang w:val="sv-SE"/>
            </w:rPr>
            <w:id w:val="-325133145"/>
            <w:placeholder>
              <w:docPart w:val="77B510197F9848CDA40980BF7EB3D576"/>
            </w:placeholder>
            <w:showingPlcHdr/>
            <w:text/>
          </w:sdtPr>
          <w:sdtEndPr/>
          <w:sdtContent>
            <w:tc>
              <w:tcPr>
                <w:tcW w:w="9360" w:type="dxa"/>
              </w:tcPr>
              <w:p w14:paraId="3E9F36AB" w14:textId="77777777" w:rsidR="00125563" w:rsidRPr="0005169D" w:rsidRDefault="00125563" w:rsidP="00630198">
                <w:pPr>
                  <w:pStyle w:val="Tabelltext"/>
                  <w:rPr>
                    <w:lang w:val="sv-SE"/>
                  </w:rPr>
                </w:pPr>
                <w:r w:rsidRPr="00C1154B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32BEE3BE" w14:textId="56B91022" w:rsidR="00C67979" w:rsidRPr="004D4533" w:rsidRDefault="004D4533">
      <w:pPr>
        <w:pStyle w:val="Rubrik1"/>
        <w:rPr>
          <w:rFonts w:ascii="Calibri Light" w:hAnsi="Calibri Light"/>
          <w:b w:val="0"/>
          <w:lang w:val="sv-SE"/>
        </w:rPr>
      </w:pPr>
      <w:r>
        <w:rPr>
          <w:rFonts w:ascii="Calibri Light" w:hAnsi="Calibri Light"/>
          <w:b w:val="0"/>
          <w:lang w:val="sv-SE"/>
        </w:rPr>
        <w:t>Hur bidrar projektet till ökad jämställdhet</w:t>
      </w:r>
      <w:r w:rsidR="009F398B">
        <w:rPr>
          <w:rFonts w:ascii="Calibri Light" w:hAnsi="Calibri Light"/>
          <w:b w:val="0"/>
          <w:lang w:val="sv-SE"/>
        </w:rPr>
        <w:t>?</w:t>
      </w:r>
      <w:r w:rsidR="00451A60">
        <w:rPr>
          <w:rFonts w:ascii="Calibri Light" w:hAnsi="Calibri Light"/>
          <w:b w:val="0"/>
          <w:lang w:val="sv-SE"/>
        </w:rPr>
        <w:t xml:space="preserve"> </w:t>
      </w:r>
      <w:r w:rsidR="009F398B">
        <w:rPr>
          <w:rFonts w:ascii="Calibri Light" w:hAnsi="Calibri Light"/>
          <w:b w:val="0"/>
          <w:lang w:val="sv-SE"/>
        </w:rPr>
        <w:t>Specificera gärna aktiviteter/insatser</w:t>
      </w:r>
      <w:r w:rsidR="00B32A8C">
        <w:rPr>
          <w:rFonts w:ascii="Calibri Light" w:hAnsi="Calibri Light"/>
          <w:b w:val="0"/>
          <w:lang w:val="sv-SE"/>
        </w:rPr>
        <w:t xml:space="preserve"> och beskriv projektets jämställdhetsmål</w:t>
      </w:r>
      <w:r w:rsidR="009F398B">
        <w:rPr>
          <w:rFonts w:ascii="Calibri Light" w:hAnsi="Calibri Light"/>
          <w:b w:val="0"/>
          <w:lang w:val="sv-SE"/>
        </w:rPr>
        <w:t xml:space="preserve">.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C67979" w:rsidRPr="00FE09C2" w14:paraId="3C4A26AD" w14:textId="77777777" w:rsidTr="00370F69">
        <w:trPr>
          <w:trHeight w:val="1440"/>
        </w:trPr>
        <w:sdt>
          <w:sdtPr>
            <w:rPr>
              <w:lang w:val="sv-SE"/>
            </w:rPr>
            <w:id w:val="-1388339617"/>
            <w:placeholder>
              <w:docPart w:val="113729C0901247A8A14B8E45C6D3183D"/>
            </w:placeholder>
            <w:showingPlcHdr/>
            <w:text/>
          </w:sdtPr>
          <w:sdtEndPr/>
          <w:sdtContent>
            <w:tc>
              <w:tcPr>
                <w:tcW w:w="9360" w:type="dxa"/>
              </w:tcPr>
              <w:p w14:paraId="6033BF98" w14:textId="7E7086BB" w:rsidR="00C67979" w:rsidRPr="0005169D" w:rsidRDefault="004D4533">
                <w:pPr>
                  <w:pStyle w:val="Tabelltext"/>
                  <w:rPr>
                    <w:lang w:val="sv-SE"/>
                  </w:rPr>
                </w:pPr>
                <w:r w:rsidRPr="00C1154B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1CD7208F" w14:textId="27BD218A" w:rsidR="00370F69" w:rsidRPr="00F4217C" w:rsidRDefault="00370F69" w:rsidP="00370F69">
      <w:pPr>
        <w:pStyle w:val="Rubrik1"/>
        <w:rPr>
          <w:b w:val="0"/>
          <w:lang w:val="sv-SE"/>
        </w:rPr>
      </w:pPr>
      <w:r w:rsidRPr="00F4217C">
        <w:rPr>
          <w:rFonts w:ascii="Calibri Light" w:hAnsi="Calibri Light"/>
          <w:b w:val="0"/>
          <w:lang w:val="sv-SE"/>
        </w:rPr>
        <w:t>Hur bidrar projektet till</w:t>
      </w:r>
      <w:r>
        <w:rPr>
          <w:rFonts w:ascii="Calibri Light" w:hAnsi="Calibri Light"/>
          <w:b w:val="0"/>
          <w:lang w:val="sv-SE"/>
        </w:rPr>
        <w:t xml:space="preserve"> ökad ekonomisk, social och ekologisk hållbarhet? </w:t>
      </w:r>
      <w:r w:rsidR="009F398B">
        <w:rPr>
          <w:rFonts w:ascii="Calibri Light" w:hAnsi="Calibri Light"/>
          <w:b w:val="0"/>
          <w:lang w:val="sv-SE"/>
        </w:rPr>
        <w:t xml:space="preserve">Specificera gärna </w:t>
      </w:r>
      <w:r w:rsidR="00B32A8C">
        <w:rPr>
          <w:rFonts w:ascii="Calibri Light" w:hAnsi="Calibri Light"/>
          <w:b w:val="0"/>
          <w:lang w:val="sv-SE"/>
        </w:rPr>
        <w:t xml:space="preserve">aktiviteter/insatser och beskriv projektets hållbarhetsmål.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370F69" w:rsidRPr="00FE09C2" w14:paraId="5E55F998" w14:textId="77777777" w:rsidTr="00370F69">
        <w:trPr>
          <w:trHeight w:val="1440"/>
        </w:trPr>
        <w:sdt>
          <w:sdtPr>
            <w:rPr>
              <w:lang w:val="sv-SE"/>
            </w:rPr>
            <w:id w:val="342831453"/>
            <w:placeholder>
              <w:docPart w:val="DB54BAF4AC0641168E10888D9C68E45B"/>
            </w:placeholder>
            <w:showingPlcHdr/>
            <w:text/>
          </w:sdtPr>
          <w:sdtEndPr/>
          <w:sdtContent>
            <w:tc>
              <w:tcPr>
                <w:tcW w:w="9360" w:type="dxa"/>
              </w:tcPr>
              <w:p w14:paraId="34D15927" w14:textId="77777777" w:rsidR="00370F69" w:rsidRPr="0005169D" w:rsidRDefault="00370F69" w:rsidP="00784B6B">
                <w:pPr>
                  <w:pStyle w:val="Tabelltext"/>
                  <w:rPr>
                    <w:lang w:val="sv-SE"/>
                  </w:rPr>
                </w:pPr>
                <w:r w:rsidRPr="00C1154B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288A2D01" w14:textId="24062A16" w:rsidR="009F398B" w:rsidRPr="00F4217C" w:rsidRDefault="009F398B" w:rsidP="009F398B">
      <w:pPr>
        <w:pStyle w:val="Rubrik1"/>
        <w:rPr>
          <w:b w:val="0"/>
          <w:lang w:val="sv-SE"/>
        </w:rPr>
      </w:pPr>
      <w:r>
        <w:rPr>
          <w:rFonts w:ascii="Calibri Light" w:hAnsi="Calibri Light"/>
          <w:b w:val="0"/>
          <w:lang w:val="sv-SE"/>
        </w:rPr>
        <w:t>Vilka aktörer samverkar i projektet och</w:t>
      </w:r>
      <w:r w:rsidR="00B32A8C">
        <w:rPr>
          <w:rFonts w:ascii="Calibri Light" w:hAnsi="Calibri Light"/>
          <w:b w:val="0"/>
          <w:lang w:val="sv-SE"/>
        </w:rPr>
        <w:t xml:space="preserve"> hur ser samarbetet ut? </w:t>
      </w:r>
      <w:r>
        <w:rPr>
          <w:rFonts w:ascii="Calibri Light" w:hAnsi="Calibri Light"/>
          <w:b w:val="0"/>
          <w:lang w:val="sv-SE"/>
        </w:rPr>
        <w:t>Specificera aktörer från privat</w:t>
      </w:r>
      <w:r w:rsidR="00321C10">
        <w:rPr>
          <w:rFonts w:ascii="Calibri Light" w:hAnsi="Calibri Light"/>
          <w:b w:val="0"/>
          <w:lang w:val="sv-SE"/>
        </w:rPr>
        <w:t xml:space="preserve">, ideell och offentlig sektor och beskriv vilken roll respektive aktör har i projektet.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9F398B" w:rsidRPr="00FE09C2" w14:paraId="431D2442" w14:textId="77777777" w:rsidTr="00630198">
        <w:trPr>
          <w:trHeight w:val="1440"/>
        </w:trPr>
        <w:sdt>
          <w:sdtPr>
            <w:rPr>
              <w:lang w:val="sv-SE"/>
            </w:rPr>
            <w:id w:val="-1152524144"/>
            <w:placeholder>
              <w:docPart w:val="3D2EA5DBE14B42A08B70FE98C94AA82B"/>
            </w:placeholder>
            <w:showingPlcHdr/>
            <w:text/>
          </w:sdtPr>
          <w:sdtEndPr/>
          <w:sdtContent>
            <w:tc>
              <w:tcPr>
                <w:tcW w:w="9360" w:type="dxa"/>
              </w:tcPr>
              <w:p w14:paraId="57ED3BD4" w14:textId="77777777" w:rsidR="009F398B" w:rsidRPr="0005169D" w:rsidRDefault="009F398B" w:rsidP="00630198">
                <w:pPr>
                  <w:pStyle w:val="Tabelltext"/>
                  <w:rPr>
                    <w:lang w:val="sv-SE"/>
                  </w:rPr>
                </w:pPr>
                <w:r w:rsidRPr="00C1154B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6D1A8215" w14:textId="2896549E" w:rsidR="00370F69" w:rsidRPr="00F4217C" w:rsidRDefault="00370F69" w:rsidP="00370F69">
      <w:pPr>
        <w:pStyle w:val="Rubrik1"/>
        <w:rPr>
          <w:b w:val="0"/>
          <w:lang w:val="sv-SE"/>
        </w:rPr>
      </w:pPr>
      <w:r>
        <w:rPr>
          <w:rFonts w:ascii="Calibri Light" w:hAnsi="Calibri Light"/>
          <w:b w:val="0"/>
          <w:lang w:val="sv-SE"/>
        </w:rPr>
        <w:t xml:space="preserve">Vilka nya nätverk/kontakter skapas genom projektet?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370F69" w:rsidRPr="00FE09C2" w14:paraId="0727DF33" w14:textId="77777777" w:rsidTr="00370F69">
        <w:trPr>
          <w:trHeight w:val="1440"/>
        </w:trPr>
        <w:sdt>
          <w:sdtPr>
            <w:rPr>
              <w:lang w:val="sv-SE"/>
            </w:rPr>
            <w:id w:val="-1335910487"/>
            <w:placeholder>
              <w:docPart w:val="7598150BE59F4D188B4D73EDF3E069AD"/>
            </w:placeholder>
            <w:showingPlcHdr/>
            <w:text/>
          </w:sdtPr>
          <w:sdtEndPr/>
          <w:sdtContent>
            <w:tc>
              <w:tcPr>
                <w:tcW w:w="9360" w:type="dxa"/>
              </w:tcPr>
              <w:p w14:paraId="18DD919C" w14:textId="77777777" w:rsidR="00370F69" w:rsidRPr="0005169D" w:rsidRDefault="00370F69" w:rsidP="00784B6B">
                <w:pPr>
                  <w:pStyle w:val="Tabelltext"/>
                  <w:rPr>
                    <w:lang w:val="sv-SE"/>
                  </w:rPr>
                </w:pPr>
                <w:r w:rsidRPr="00C1154B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51E75FB2" w14:textId="7043A171" w:rsidR="00370F69" w:rsidRPr="00F4217C" w:rsidRDefault="00370F69" w:rsidP="00370F69">
      <w:pPr>
        <w:pStyle w:val="Rubrik1"/>
        <w:rPr>
          <w:b w:val="0"/>
          <w:lang w:val="sv-SE"/>
        </w:rPr>
      </w:pPr>
      <w:r>
        <w:rPr>
          <w:rFonts w:ascii="Calibri Light" w:hAnsi="Calibri Light"/>
          <w:b w:val="0"/>
          <w:lang w:val="sv-SE"/>
        </w:rPr>
        <w:lastRenderedPageBreak/>
        <w:t>Hur tar projektet tillvara mångfaldens möjlighete</w:t>
      </w:r>
      <w:r w:rsidR="00451A60">
        <w:rPr>
          <w:rFonts w:ascii="Calibri Light" w:hAnsi="Calibri Light"/>
          <w:b w:val="0"/>
          <w:lang w:val="sv-SE"/>
        </w:rPr>
        <w:t>r?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370F69" w:rsidRPr="00FE09C2" w14:paraId="740C5F9B" w14:textId="77777777" w:rsidTr="00370F69">
        <w:trPr>
          <w:trHeight w:val="1440"/>
        </w:trPr>
        <w:sdt>
          <w:sdtPr>
            <w:rPr>
              <w:lang w:val="sv-SE"/>
            </w:rPr>
            <w:id w:val="-1435891106"/>
            <w:placeholder>
              <w:docPart w:val="B163078A845F43B4A8CB6BF74E14CE72"/>
            </w:placeholder>
            <w:showingPlcHdr/>
            <w:text/>
          </w:sdtPr>
          <w:sdtEndPr/>
          <w:sdtContent>
            <w:tc>
              <w:tcPr>
                <w:tcW w:w="9360" w:type="dxa"/>
              </w:tcPr>
              <w:p w14:paraId="1F329F0C" w14:textId="77777777" w:rsidR="00370F69" w:rsidRPr="0005169D" w:rsidRDefault="00370F69" w:rsidP="00784B6B">
                <w:pPr>
                  <w:pStyle w:val="Tabelltext"/>
                  <w:rPr>
                    <w:lang w:val="sv-SE"/>
                  </w:rPr>
                </w:pPr>
                <w:r w:rsidRPr="00C1154B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5082AE05" w14:textId="464DA235" w:rsidR="00370F69" w:rsidRPr="00F4217C" w:rsidRDefault="00370F69" w:rsidP="00370F69">
      <w:pPr>
        <w:pStyle w:val="Rubrik1"/>
        <w:rPr>
          <w:b w:val="0"/>
          <w:lang w:val="sv-SE"/>
        </w:rPr>
      </w:pPr>
      <w:r>
        <w:rPr>
          <w:rFonts w:ascii="Calibri Light" w:hAnsi="Calibri Light"/>
          <w:b w:val="0"/>
          <w:lang w:val="sv-SE"/>
        </w:rPr>
        <w:t xml:space="preserve">Är unga delaktiga i projektet? I så fall på vilket sätt?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370F69" w:rsidRPr="00FE09C2" w14:paraId="5DEE35B4" w14:textId="77777777" w:rsidTr="00370F69">
        <w:trPr>
          <w:trHeight w:val="1440"/>
        </w:trPr>
        <w:sdt>
          <w:sdtPr>
            <w:rPr>
              <w:lang w:val="sv-SE"/>
            </w:rPr>
            <w:id w:val="-2086517244"/>
            <w:placeholder>
              <w:docPart w:val="A5544185556A4CCE80618ED5594C04DE"/>
            </w:placeholder>
            <w:showingPlcHdr/>
            <w:text/>
          </w:sdtPr>
          <w:sdtEndPr/>
          <w:sdtContent>
            <w:tc>
              <w:tcPr>
                <w:tcW w:w="9360" w:type="dxa"/>
              </w:tcPr>
              <w:p w14:paraId="5DF6BE45" w14:textId="77777777" w:rsidR="00370F69" w:rsidRPr="0005169D" w:rsidRDefault="00370F69" w:rsidP="00784B6B">
                <w:pPr>
                  <w:pStyle w:val="Tabelltext"/>
                  <w:rPr>
                    <w:lang w:val="sv-SE"/>
                  </w:rPr>
                </w:pPr>
                <w:r w:rsidRPr="00C1154B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5A4EAD47" w14:textId="3BB3EDE1" w:rsidR="00451A60" w:rsidRPr="00451A60" w:rsidRDefault="00370F69" w:rsidP="00451A60">
      <w:pPr>
        <w:pStyle w:val="Rubrik1"/>
        <w:rPr>
          <w:b w:val="0"/>
          <w:lang w:val="sv-SE"/>
        </w:rPr>
      </w:pPr>
      <w:r w:rsidRPr="00F4217C">
        <w:rPr>
          <w:rFonts w:ascii="Calibri Light" w:hAnsi="Calibri Light"/>
          <w:b w:val="0"/>
          <w:lang w:val="sv-SE"/>
        </w:rPr>
        <w:t xml:space="preserve">Hur bidrar projektet till </w:t>
      </w:r>
      <w:r>
        <w:rPr>
          <w:rFonts w:ascii="Calibri Light" w:hAnsi="Calibri Light"/>
          <w:b w:val="0"/>
          <w:lang w:val="sv-SE"/>
        </w:rPr>
        <w:t>folkhäls</w:t>
      </w:r>
      <w:r w:rsidR="00451A60">
        <w:rPr>
          <w:rFonts w:ascii="Calibri Light" w:hAnsi="Calibri Light"/>
          <w:b w:val="0"/>
          <w:lang w:val="sv-SE"/>
        </w:rPr>
        <w:t>a? Specificer</w:t>
      </w:r>
      <w:r>
        <w:rPr>
          <w:rFonts w:ascii="Calibri Light" w:hAnsi="Calibri Light"/>
          <w:b w:val="0"/>
          <w:lang w:val="sv-SE"/>
        </w:rPr>
        <w:t>a</w:t>
      </w:r>
      <w:r w:rsidR="00451A60">
        <w:rPr>
          <w:rFonts w:ascii="Calibri Light" w:hAnsi="Calibri Light"/>
          <w:b w:val="0"/>
          <w:lang w:val="sv-SE"/>
        </w:rPr>
        <w:t xml:space="preserve"> gärna aktiviteter/insatser.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370F69" w:rsidRPr="00FE09C2" w14:paraId="409AD8E6" w14:textId="77777777" w:rsidTr="00370F69">
        <w:trPr>
          <w:trHeight w:val="1440"/>
        </w:trPr>
        <w:sdt>
          <w:sdtPr>
            <w:rPr>
              <w:lang w:val="sv-SE"/>
            </w:rPr>
            <w:id w:val="-608046514"/>
            <w:placeholder>
              <w:docPart w:val="047155E01E48415BAF51EE3918BA348C"/>
            </w:placeholder>
            <w:showingPlcHdr/>
            <w:text/>
          </w:sdtPr>
          <w:sdtEndPr/>
          <w:sdtContent>
            <w:tc>
              <w:tcPr>
                <w:tcW w:w="9360" w:type="dxa"/>
              </w:tcPr>
              <w:p w14:paraId="23103A57" w14:textId="0DFF17C6" w:rsidR="00370F69" w:rsidRPr="0005169D" w:rsidRDefault="00370F69" w:rsidP="00784B6B">
                <w:pPr>
                  <w:pStyle w:val="Tabelltext"/>
                  <w:rPr>
                    <w:lang w:val="sv-SE"/>
                  </w:rPr>
                </w:pPr>
                <w:r w:rsidRPr="00C1154B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3946BBEC" w14:textId="76394CCD" w:rsidR="00370F69" w:rsidRPr="00F4217C" w:rsidRDefault="00370F69" w:rsidP="00370F69">
      <w:pPr>
        <w:pStyle w:val="Rubrik1"/>
        <w:rPr>
          <w:b w:val="0"/>
          <w:lang w:val="sv-SE"/>
        </w:rPr>
      </w:pPr>
      <w:r w:rsidRPr="00F4217C">
        <w:rPr>
          <w:rFonts w:ascii="Calibri Light" w:hAnsi="Calibri Light"/>
          <w:b w:val="0"/>
          <w:lang w:val="sv-SE"/>
        </w:rPr>
        <w:t xml:space="preserve">Hur bidrar projektet till </w:t>
      </w:r>
      <w:r>
        <w:rPr>
          <w:rFonts w:ascii="Calibri Light" w:hAnsi="Calibri Light"/>
          <w:b w:val="0"/>
          <w:lang w:val="sv-SE"/>
        </w:rPr>
        <w:t>att skapa entreprenörsand</w:t>
      </w:r>
      <w:r w:rsidR="00451A60">
        <w:rPr>
          <w:rFonts w:ascii="Calibri Light" w:hAnsi="Calibri Light"/>
          <w:b w:val="0"/>
          <w:lang w:val="sv-SE"/>
        </w:rPr>
        <w:t xml:space="preserve">a? Specificera gärna aktiviteter/insatser.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370F69" w:rsidRPr="00FE09C2" w14:paraId="2CF2B6C4" w14:textId="77777777" w:rsidTr="00370F69">
        <w:trPr>
          <w:trHeight w:val="1440"/>
        </w:trPr>
        <w:sdt>
          <w:sdtPr>
            <w:rPr>
              <w:lang w:val="sv-SE"/>
            </w:rPr>
            <w:id w:val="881678454"/>
            <w:placeholder>
              <w:docPart w:val="F59B2D430266482E98C3073A7CC1BCF8"/>
            </w:placeholder>
            <w:showingPlcHdr/>
            <w:text/>
          </w:sdtPr>
          <w:sdtEndPr/>
          <w:sdtContent>
            <w:tc>
              <w:tcPr>
                <w:tcW w:w="9360" w:type="dxa"/>
              </w:tcPr>
              <w:p w14:paraId="13EAACC5" w14:textId="77777777" w:rsidR="00370F69" w:rsidRPr="0005169D" w:rsidRDefault="00370F69" w:rsidP="00784B6B">
                <w:pPr>
                  <w:pStyle w:val="Tabelltext"/>
                  <w:rPr>
                    <w:lang w:val="sv-SE"/>
                  </w:rPr>
                </w:pPr>
                <w:r w:rsidRPr="00C1154B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7114B4AE" w14:textId="77777777" w:rsidR="00370F69" w:rsidRPr="00F4217C" w:rsidRDefault="00370F69" w:rsidP="00370F69">
      <w:pPr>
        <w:pStyle w:val="Rubrik1"/>
        <w:rPr>
          <w:b w:val="0"/>
          <w:lang w:val="sv-SE"/>
        </w:rPr>
      </w:pPr>
      <w:r>
        <w:rPr>
          <w:rFonts w:ascii="Calibri Light" w:hAnsi="Calibri Light"/>
          <w:b w:val="0"/>
          <w:lang w:val="sv-SE"/>
        </w:rPr>
        <w:t xml:space="preserve">Vilka risker finns för projektets genomförande? Finns det en handlingsplan och hur ser den i så fall ut? 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360"/>
      </w:tblGrid>
      <w:tr w:rsidR="00370F69" w:rsidRPr="00FE09C2" w14:paraId="132B1C05" w14:textId="77777777" w:rsidTr="00370F69">
        <w:trPr>
          <w:trHeight w:val="1440"/>
        </w:trPr>
        <w:sdt>
          <w:sdtPr>
            <w:rPr>
              <w:lang w:val="sv-SE"/>
            </w:rPr>
            <w:id w:val="-2125761588"/>
            <w:placeholder>
              <w:docPart w:val="291161942D9D4143BD85DE5B2B459BDC"/>
            </w:placeholder>
            <w:showingPlcHdr/>
            <w:text/>
          </w:sdtPr>
          <w:sdtEndPr/>
          <w:sdtContent>
            <w:tc>
              <w:tcPr>
                <w:tcW w:w="9360" w:type="dxa"/>
              </w:tcPr>
              <w:p w14:paraId="05A12C3F" w14:textId="77777777" w:rsidR="00370F69" w:rsidRPr="0005169D" w:rsidRDefault="00370F69" w:rsidP="00784B6B">
                <w:pPr>
                  <w:pStyle w:val="Tabelltext"/>
                  <w:rPr>
                    <w:lang w:val="sv-SE"/>
                  </w:rPr>
                </w:pPr>
                <w:r w:rsidRPr="00C1154B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7DE1B074" w14:textId="160FC468" w:rsidR="00C67979" w:rsidRPr="0005169D" w:rsidRDefault="00964070">
      <w:pPr>
        <w:spacing w:before="720"/>
        <w:rPr>
          <w:lang w:val="sv-SE"/>
        </w:rPr>
      </w:pPr>
      <w:r>
        <w:rPr>
          <w:lang w:val="sv-SE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ignature"/>
      </w:tblPr>
      <w:tblGrid>
        <w:gridCol w:w="4493"/>
        <w:gridCol w:w="374"/>
        <w:gridCol w:w="4493"/>
      </w:tblGrid>
      <w:tr w:rsidR="00C67979" w:rsidRPr="0005169D" w14:paraId="193C2505" w14:textId="77777777" w:rsidTr="00370F69">
        <w:tc>
          <w:tcPr>
            <w:tcW w:w="4493" w:type="dxa"/>
            <w:tcBorders>
              <w:top w:val="single" w:sz="4" w:space="0" w:color="BFBFBF" w:themeColor="background1" w:themeShade="BF"/>
            </w:tcBorders>
          </w:tcPr>
          <w:p w14:paraId="438507D0" w14:textId="4F87C6ED" w:rsidR="00C67979" w:rsidRPr="00370F69" w:rsidRDefault="00370F69" w:rsidP="00370F69">
            <w:pPr>
              <w:pStyle w:val="Tabelltext"/>
              <w:rPr>
                <w:rFonts w:ascii="Calibri Light" w:hAnsi="Calibri Light"/>
                <w:lang w:val="sv-SE"/>
              </w:rPr>
            </w:pPr>
            <w:r w:rsidRPr="00370F69">
              <w:rPr>
                <w:rFonts w:ascii="Calibri Light" w:hAnsi="Calibri Light"/>
                <w:lang w:val="sv-SE"/>
              </w:rPr>
              <w:t xml:space="preserve">Ort </w:t>
            </w:r>
          </w:p>
        </w:tc>
        <w:tc>
          <w:tcPr>
            <w:tcW w:w="374" w:type="dxa"/>
          </w:tcPr>
          <w:p w14:paraId="61897FC4" w14:textId="77777777" w:rsidR="00C67979" w:rsidRPr="00370F69" w:rsidRDefault="00C67979">
            <w:pPr>
              <w:pStyle w:val="Tabelltext"/>
              <w:rPr>
                <w:rFonts w:ascii="Calibri Light" w:hAnsi="Calibri Light"/>
                <w:lang w:val="sv-SE"/>
              </w:rPr>
            </w:pPr>
          </w:p>
        </w:tc>
        <w:tc>
          <w:tcPr>
            <w:tcW w:w="4493" w:type="dxa"/>
            <w:tcBorders>
              <w:top w:val="single" w:sz="4" w:space="0" w:color="BFBFBF" w:themeColor="background1" w:themeShade="BF"/>
            </w:tcBorders>
          </w:tcPr>
          <w:p w14:paraId="72F76DCC" w14:textId="77777777" w:rsidR="00C67979" w:rsidRPr="00370F69" w:rsidRDefault="0022075F">
            <w:pPr>
              <w:pStyle w:val="Tabelltext"/>
              <w:rPr>
                <w:rFonts w:ascii="Calibri Light" w:hAnsi="Calibri Light"/>
                <w:lang w:val="sv-SE"/>
              </w:rPr>
            </w:pPr>
            <w:r w:rsidRPr="00370F69">
              <w:rPr>
                <w:rFonts w:ascii="Calibri Light" w:hAnsi="Calibri Light"/>
                <w:lang w:val="sv-SE"/>
              </w:rPr>
              <w:t>Datum</w:t>
            </w:r>
          </w:p>
        </w:tc>
      </w:tr>
    </w:tbl>
    <w:p w14:paraId="3364F8AC" w14:textId="77777777" w:rsidR="00C67979" w:rsidRPr="0005169D" w:rsidRDefault="00C67979" w:rsidP="00BA0E9C">
      <w:pPr>
        <w:rPr>
          <w:lang w:val="sv-SE"/>
        </w:rPr>
      </w:pPr>
      <w:bookmarkStart w:id="0" w:name="_GoBack"/>
      <w:bookmarkEnd w:id="0"/>
    </w:p>
    <w:sectPr w:rsidR="00C67979" w:rsidRPr="0005169D" w:rsidSect="004D4533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534E2C" w14:textId="77777777" w:rsidR="000955FA" w:rsidRDefault="000955FA">
      <w:r>
        <w:separator/>
      </w:r>
    </w:p>
  </w:endnote>
  <w:endnote w:type="continuationSeparator" w:id="0">
    <w:p w14:paraId="65F920C5" w14:textId="77777777" w:rsidR="000955FA" w:rsidRDefault="00095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05F03" w14:textId="11F11602" w:rsidR="00C67979" w:rsidRPr="00F10F32" w:rsidRDefault="0022075F">
    <w:pPr>
      <w:pStyle w:val="Sidfot"/>
      <w:rPr>
        <w:rFonts w:ascii="Calibri Light" w:hAnsi="Calibri Light"/>
      </w:rPr>
    </w:pPr>
    <w:r w:rsidRPr="00F10F32">
      <w:rPr>
        <w:rFonts w:ascii="Calibri Light" w:hAnsi="Calibri Light"/>
        <w:lang w:val="sv-SE"/>
      </w:rPr>
      <w:t xml:space="preserve">Sida </w:t>
    </w:r>
    <w:r w:rsidRPr="00F10F32">
      <w:rPr>
        <w:rFonts w:ascii="Calibri Light" w:hAnsi="Calibri Light"/>
      </w:rPr>
      <w:fldChar w:fldCharType="begin"/>
    </w:r>
    <w:r w:rsidRPr="00F10F32">
      <w:rPr>
        <w:rFonts w:ascii="Calibri Light" w:hAnsi="Calibri Light"/>
      </w:rPr>
      <w:instrText>PAGE</w:instrText>
    </w:r>
    <w:r w:rsidRPr="00F10F32">
      <w:rPr>
        <w:rFonts w:ascii="Calibri Light" w:hAnsi="Calibri Light"/>
      </w:rPr>
      <w:fldChar w:fldCharType="separate"/>
    </w:r>
    <w:r w:rsidR="00BA0E9C">
      <w:rPr>
        <w:rFonts w:ascii="Calibri Light" w:hAnsi="Calibri Light"/>
        <w:noProof/>
      </w:rPr>
      <w:t>1</w:t>
    </w:r>
    <w:r w:rsidRPr="00F10F32">
      <w:rPr>
        <w:rFonts w:ascii="Calibri Light" w:hAnsi="Calibri Light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sv-SE"/>
      </w:rPr>
      <w:id w:val="-1714258117"/>
      <w:placeholder>
        <w:docPart w:val="CC2F8A005CAD4CB1AE329313C566A5BA"/>
      </w:placeholder>
      <w:temporary/>
      <w:showingPlcHdr/>
      <w15:appearance w15:val="hidden"/>
      <w:text/>
    </w:sdtPr>
    <w:sdtEndPr/>
    <w:sdtContent>
      <w:p w14:paraId="50012311" w14:textId="5637EE45" w:rsidR="00C67979" w:rsidRPr="003C59FC" w:rsidRDefault="00E235E5">
        <w:pPr>
          <w:pStyle w:val="Sidfot"/>
          <w:rPr>
            <w:lang w:val="sv-SE"/>
          </w:rPr>
        </w:pPr>
        <w:r w:rsidRPr="0005169D">
          <w:rPr>
            <w:rStyle w:val="Platshllartext"/>
            <w:lang w:val="sv-SE"/>
          </w:rPr>
          <w:t>[avgiftsbelopp]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5CE758" w14:textId="77777777" w:rsidR="000955FA" w:rsidRDefault="000955FA">
      <w:r>
        <w:separator/>
      </w:r>
    </w:p>
  </w:footnote>
  <w:footnote w:type="continuationSeparator" w:id="0">
    <w:p w14:paraId="2546567E" w14:textId="77777777" w:rsidR="000955FA" w:rsidRDefault="00095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C5EF1" w14:textId="3B2CF8A4" w:rsidR="00FE002F" w:rsidRDefault="00451A60" w:rsidP="00B32A8C">
    <w:pPr>
      <w:pStyle w:val="Sidhuvud"/>
      <w:jc w:val="right"/>
    </w:pPr>
    <w:r>
      <w:rPr>
        <w:noProof/>
        <w:lang w:val="sv-SE" w:eastAsia="sv-SE"/>
      </w:rPr>
      <w:drawing>
        <wp:inline distT="0" distB="0" distL="0" distR="0" wp14:anchorId="1A72A02A" wp14:editId="14463A8D">
          <wp:extent cx="2714625" cy="428625"/>
          <wp:effectExtent l="0" t="0" r="9525" b="9525"/>
          <wp:docPr id="3" name="Bildobjekt 3" descr="alh_liggande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alh_liggande_small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9018" cy="4356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9101B" w14:textId="3FB84B09" w:rsidR="00E235E5" w:rsidRDefault="00E235E5" w:rsidP="00E235E5">
    <w:pPr>
      <w:pStyle w:val="Sidhuvud"/>
      <w:ind w:left="4680"/>
    </w:pPr>
    <w:r>
      <w:rPr>
        <w:noProof/>
        <w:lang w:val="sv-SE" w:eastAsia="sv-SE"/>
      </w:rPr>
      <w:drawing>
        <wp:inline distT="0" distB="0" distL="0" distR="0" wp14:anchorId="578FC86A" wp14:editId="17185ED5">
          <wp:extent cx="3314700" cy="523057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ga_pm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98030" cy="5362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52"/>
    <w:rsid w:val="00034155"/>
    <w:rsid w:val="0005169D"/>
    <w:rsid w:val="000955FA"/>
    <w:rsid w:val="00125563"/>
    <w:rsid w:val="0012621F"/>
    <w:rsid w:val="00195818"/>
    <w:rsid w:val="0022075F"/>
    <w:rsid w:val="00280A80"/>
    <w:rsid w:val="00321C10"/>
    <w:rsid w:val="00370F69"/>
    <w:rsid w:val="003C59FC"/>
    <w:rsid w:val="003E78FD"/>
    <w:rsid w:val="00451A60"/>
    <w:rsid w:val="00475E6A"/>
    <w:rsid w:val="00485B2E"/>
    <w:rsid w:val="004A3450"/>
    <w:rsid w:val="004B5617"/>
    <w:rsid w:val="004C6452"/>
    <w:rsid w:val="004D4533"/>
    <w:rsid w:val="005E123D"/>
    <w:rsid w:val="005E31F9"/>
    <w:rsid w:val="0067274A"/>
    <w:rsid w:val="006F7D37"/>
    <w:rsid w:val="00863114"/>
    <w:rsid w:val="008E4264"/>
    <w:rsid w:val="00904850"/>
    <w:rsid w:val="00964070"/>
    <w:rsid w:val="009B29FC"/>
    <w:rsid w:val="009D1685"/>
    <w:rsid w:val="009F398B"/>
    <w:rsid w:val="00A41DA2"/>
    <w:rsid w:val="00A92714"/>
    <w:rsid w:val="00AB125B"/>
    <w:rsid w:val="00B127EA"/>
    <w:rsid w:val="00B32A8C"/>
    <w:rsid w:val="00BA0E9C"/>
    <w:rsid w:val="00C42C4F"/>
    <w:rsid w:val="00C67979"/>
    <w:rsid w:val="00D523C3"/>
    <w:rsid w:val="00D5711F"/>
    <w:rsid w:val="00DC0991"/>
    <w:rsid w:val="00DD07B5"/>
    <w:rsid w:val="00E235E5"/>
    <w:rsid w:val="00E97CCB"/>
    <w:rsid w:val="00EB1FF2"/>
    <w:rsid w:val="00F10F32"/>
    <w:rsid w:val="00FE002F"/>
    <w:rsid w:val="00FE09C2"/>
    <w:rsid w:val="00FE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1C4EE56"/>
  <w15:chartTrackingRefBased/>
  <w15:docId w15:val="{E3E34E56-87E9-45E3-A989-AA40B8C3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szCs w:val="18"/>
        <w:lang w:val="en-US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pPr>
      <w:spacing w:before="200"/>
    </w:pPr>
  </w:style>
  <w:style w:type="paragraph" w:styleId="Rubrik1">
    <w:name w:val="heading 1"/>
    <w:basedOn w:val="Normal"/>
    <w:next w:val="Normal"/>
    <w:link w:val="Rubrik1Char"/>
    <w:qFormat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2"/>
      <w:szCs w:val="2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bCs/>
      <w:color w:val="6E6E6E" w:themeColor="accent1" w:themeShade="80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  <w:bCs/>
      <w:color w:val="6E6E6E" w:themeColor="accent1" w:themeShade="80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bCs/>
      <w:i/>
      <w:iCs/>
      <w:color w:val="6E6E6E" w:themeColor="accent1" w:themeShade="8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"/>
    <w:unhideWhenUsed/>
    <w:qFormat/>
    <w:pPr>
      <w:pBdr>
        <w:bottom w:val="single" w:sz="4" w:space="6" w:color="BFBFBF" w:themeColor="background1" w:themeShade="BF"/>
      </w:pBdr>
      <w:spacing w:before="0" w:after="480" w:line="240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24"/>
      <w:szCs w:val="24"/>
    </w:rPr>
  </w:style>
  <w:style w:type="character" w:customStyle="1" w:styleId="RubrikChar">
    <w:name w:val="Rubrik Char"/>
    <w:basedOn w:val="Standardstycketeckensnitt"/>
    <w:link w:val="Rubrik"/>
    <w:uiPriority w:val="1"/>
    <w:rPr>
      <w:rFonts w:asciiTheme="majorHAnsi" w:eastAsiaTheme="majorEastAsia" w:hAnsiTheme="majorHAnsi" w:cstheme="majorBidi"/>
      <w:b/>
      <w:caps/>
      <w:color w:val="000000" w:themeColor="text1"/>
      <w:kern w:val="28"/>
      <w:sz w:val="24"/>
      <w:szCs w:val="24"/>
    </w:rPr>
  </w:style>
  <w:style w:type="table" w:styleId="Tabellrutnt">
    <w:name w:val="Table Grid"/>
    <w:basedOn w:val="Normaltabel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ulrinformation">
    <w:name w:val="Formulärinformation"/>
    <w:basedOn w:val="Normal"/>
    <w:uiPriority w:val="1"/>
    <w:qFormat/>
    <w:pPr>
      <w:spacing w:before="0" w:after="100"/>
    </w:pPr>
    <w:rPr>
      <w:color w:val="000000" w:themeColor="text1"/>
      <w:sz w:val="34"/>
      <w:szCs w:val="34"/>
    </w:rPr>
  </w:style>
  <w:style w:type="paragraph" w:customStyle="1" w:styleId="Kontaktinformation">
    <w:name w:val="Kontaktinformation"/>
    <w:basedOn w:val="Normal"/>
    <w:uiPriority w:val="1"/>
    <w:qFormat/>
    <w:pPr>
      <w:spacing w:before="0" w:after="40"/>
    </w:pPr>
    <w:rPr>
      <w:sz w:val="16"/>
    </w:rPr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character" w:styleId="Betoning">
    <w:name w:val="Emphasis"/>
    <w:basedOn w:val="Standardstycketeckensnitt"/>
    <w:uiPriority w:val="20"/>
    <w:qFormat/>
    <w:rPr>
      <w:i w:val="0"/>
      <w:iCs/>
      <w:u w:val="single"/>
    </w:rPr>
  </w:style>
  <w:style w:type="table" w:customStyle="1" w:styleId="FieldTripLetterTable">
    <w:name w:val="Field Trip Letter Table"/>
    <w:basedOn w:val="Normaltabell"/>
    <w:uiPriority w:val="99"/>
    <w:pPr>
      <w:spacing w:after="0" w:line="240" w:lineRule="auto"/>
    </w:pPr>
    <w:tblPr>
      <w:tblBorders>
        <w:insideH w:val="single" w:sz="18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</w:style>
  <w:style w:type="character" w:customStyle="1" w:styleId="Rubrik2Char">
    <w:name w:val="Rubrik 2 Char"/>
    <w:basedOn w:val="Standardstycketeckensnitt"/>
    <w:link w:val="Rubrik2"/>
    <w:uiPriority w:val="9"/>
    <w:semiHidden/>
    <w:rPr>
      <w:rFonts w:asciiTheme="majorHAnsi" w:eastAsiaTheme="majorEastAsia" w:hAnsiTheme="majorHAnsi" w:cstheme="majorBidi"/>
      <w:b/>
      <w:bCs/>
      <w:color w:val="6E6E6E" w:themeColor="accent1" w:themeShade="80"/>
      <w:sz w:val="26"/>
      <w:szCs w:val="26"/>
    </w:rPr>
  </w:style>
  <w:style w:type="paragraph" w:styleId="Sidfot">
    <w:name w:val="footer"/>
    <w:basedOn w:val="Normal"/>
    <w:link w:val="SidfotChar"/>
    <w:uiPriority w:val="99"/>
    <w:unhideWhenUsed/>
    <w:qFormat/>
    <w:pPr>
      <w:pBdr>
        <w:top w:val="single" w:sz="4" w:space="6" w:color="BFBFBF" w:themeColor="background1" w:themeShade="BF"/>
      </w:pBdr>
      <w:tabs>
        <w:tab w:val="center" w:pos="4680"/>
        <w:tab w:val="right" w:pos="9360"/>
      </w:tabs>
      <w:spacing w:before="0" w:after="0" w:line="240" w:lineRule="auto"/>
    </w:pPr>
    <w:rPr>
      <w:color w:val="000000" w:themeColor="text1"/>
    </w:rPr>
  </w:style>
  <w:style w:type="character" w:customStyle="1" w:styleId="SidfotChar">
    <w:name w:val="Sidfot Char"/>
    <w:basedOn w:val="Standardstycketeckensnitt"/>
    <w:link w:val="Sidfot"/>
    <w:uiPriority w:val="99"/>
    <w:rPr>
      <w:color w:val="000000" w:themeColor="text1"/>
      <w:szCs w:val="16"/>
    </w:rPr>
  </w:style>
  <w:style w:type="character" w:customStyle="1" w:styleId="Rubrik1Char">
    <w:name w:val="Rubrik 1 Char"/>
    <w:basedOn w:val="Standardstycketeckensnitt"/>
    <w:link w:val="Rubrik1"/>
    <w:rPr>
      <w:rFonts w:asciiTheme="majorHAnsi" w:eastAsiaTheme="majorEastAsia" w:hAnsiTheme="majorHAnsi" w:cstheme="majorBidi"/>
      <w:b/>
      <w:bCs/>
      <w:color w:val="000000" w:themeColor="text1"/>
      <w:sz w:val="22"/>
      <w:szCs w:val="22"/>
    </w:rPr>
  </w:style>
  <w:style w:type="paragraph" w:customStyle="1" w:styleId="Formulrrubrik">
    <w:name w:val="Formulärrubrik"/>
    <w:basedOn w:val="Normal"/>
    <w:link w:val="FormulrrubrikCar"/>
    <w:uiPriority w:val="1"/>
    <w:qFormat/>
    <w:rPr>
      <w:color w:val="7F7F7F" w:themeColor="text1" w:themeTint="80"/>
      <w:sz w:val="20"/>
    </w:rPr>
  </w:style>
  <w:style w:type="paragraph" w:customStyle="1" w:styleId="Tabelltext">
    <w:name w:val="Tabelltext"/>
    <w:basedOn w:val="Normal"/>
    <w:uiPriority w:val="1"/>
    <w:qFormat/>
    <w:pPr>
      <w:spacing w:before="120" w:after="120"/>
      <w:ind w:left="144"/>
    </w:pPr>
  </w:style>
  <w:style w:type="character" w:customStyle="1" w:styleId="FormulrrubrikCar">
    <w:name w:val="Formulärrubrik Car"/>
    <w:basedOn w:val="Standardstycketeckensnitt"/>
    <w:link w:val="Formulrrubrik"/>
    <w:uiPriority w:val="1"/>
    <w:rPr>
      <w:color w:val="7F7F7F" w:themeColor="text1" w:themeTint="80"/>
      <w:sz w:val="20"/>
      <w:szCs w:val="16"/>
    </w:rPr>
  </w:style>
  <w:style w:type="paragraph" w:customStyle="1" w:styleId="Tabellrubrik">
    <w:name w:val="Tabellrubrik"/>
    <w:basedOn w:val="Normal"/>
    <w:uiPriority w:val="1"/>
    <w:qFormat/>
    <w:pPr>
      <w:spacing w:before="120" w:after="120"/>
      <w:jc w:val="center"/>
    </w:pPr>
    <w:rPr>
      <w:b/>
      <w:sz w:val="22"/>
    </w:rPr>
  </w:style>
  <w:style w:type="character" w:customStyle="1" w:styleId="Rubrik3Char">
    <w:name w:val="Rubrik 3 Char"/>
    <w:basedOn w:val="Standardstycketeckensnitt"/>
    <w:link w:val="Rubrik3"/>
    <w:uiPriority w:val="9"/>
    <w:semiHidden/>
    <w:rPr>
      <w:rFonts w:asciiTheme="majorHAnsi" w:eastAsiaTheme="majorEastAsia" w:hAnsiTheme="majorHAnsi" w:cstheme="majorBidi"/>
      <w:b/>
      <w:bCs/>
      <w:color w:val="6E6E6E" w:themeColor="accent1" w:themeShade="80"/>
      <w:szCs w:val="16"/>
    </w:rPr>
  </w:style>
  <w:style w:type="character" w:customStyle="1" w:styleId="Rubrik4Char">
    <w:name w:val="Rubrik 4 Char"/>
    <w:basedOn w:val="Standardstycketeckensnitt"/>
    <w:link w:val="Rubrik4"/>
    <w:uiPriority w:val="9"/>
    <w:semiHidden/>
    <w:rPr>
      <w:rFonts w:asciiTheme="majorHAnsi" w:eastAsiaTheme="majorEastAsia" w:hAnsiTheme="majorHAnsi" w:cstheme="majorBidi"/>
      <w:b/>
      <w:bCs/>
      <w:i/>
      <w:iCs/>
      <w:color w:val="6E6E6E" w:themeColor="accent1" w:themeShade="80"/>
      <w:szCs w:val="16"/>
    </w:rPr>
  </w:style>
  <w:style w:type="character" w:customStyle="1" w:styleId="Rubrik5Char">
    <w:name w:val="Rubrik 5 Char"/>
    <w:basedOn w:val="Standardstycketeckensnitt"/>
    <w:link w:val="Rubrik5"/>
    <w:uiPriority w:val="9"/>
    <w:semiHidden/>
    <w:rPr>
      <w:rFonts w:asciiTheme="majorHAnsi" w:eastAsiaTheme="majorEastAsia" w:hAnsiTheme="majorHAnsi" w:cstheme="majorBidi"/>
      <w:color w:val="6E6E6E" w:themeColor="accent1" w:themeShade="7F"/>
      <w:szCs w:val="16"/>
    </w:rPr>
  </w:style>
  <w:style w:type="paragraph" w:styleId="Sidhuvud">
    <w:name w:val="header"/>
    <w:basedOn w:val="Normal"/>
    <w:link w:val="Sidhuvud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Pr>
      <w:szCs w:val="16"/>
    </w:rPr>
  </w:style>
  <w:style w:type="character" w:customStyle="1" w:styleId="Formatmall1">
    <w:name w:val="Formatmall1"/>
    <w:basedOn w:val="Standardstycketeckensnitt"/>
    <w:uiPriority w:val="1"/>
    <w:rsid w:val="00E235E5"/>
    <w:rPr>
      <w:rFonts w:ascii="Calibri Light" w:hAnsi="Calibri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5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5.jpg@01D1C584.77CF6310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ina\AppData\Roaming\Microsoft\Templates\Tillst&#229;ndsformul&#228;r,%20utflykt%20(mellanstadiet%20och%20h&#246;gstadiet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C2F8A005CAD4CB1AE329313C566A5B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CA76969-5851-422E-B8F7-4A8DAFFFB5E6}"/>
      </w:docPartPr>
      <w:docPartBody>
        <w:p w:rsidR="008470DB" w:rsidRDefault="00F90D69" w:rsidP="00F90D69">
          <w:pPr>
            <w:pStyle w:val="CC2F8A005CAD4CB1AE329313C566A5BA5"/>
          </w:pPr>
          <w:r w:rsidRPr="0005169D">
            <w:rPr>
              <w:rStyle w:val="Platshllartext"/>
              <w:lang w:val="sv-SE"/>
            </w:rPr>
            <w:t>[avgiftsbelopp]</w:t>
          </w:r>
        </w:p>
      </w:docPartBody>
    </w:docPart>
    <w:docPart>
      <w:docPartPr>
        <w:name w:val="6796A9EB2D93444A817B82005893E39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6707A2F-3CDF-4C96-9323-8B39484621DD}"/>
      </w:docPartPr>
      <w:docPartBody>
        <w:p w:rsidR="00F90D69" w:rsidRDefault="00F90D69" w:rsidP="00F90D69">
          <w:pPr>
            <w:pStyle w:val="6796A9EB2D93444A817B82005893E39B5"/>
          </w:pPr>
          <w:r>
            <w:rPr>
              <w:lang w:val="sv-SE"/>
            </w:rPr>
            <w:t xml:space="preserve">Förening, företag eller annan juridisk person </w:t>
          </w:r>
        </w:p>
      </w:docPartBody>
    </w:docPart>
    <w:docPart>
      <w:docPartPr>
        <w:name w:val="2056E6DE03D94668964C32FABACFFD0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5AFB836-B8CD-41E2-A23A-DE0A974B451B}"/>
      </w:docPartPr>
      <w:docPartBody>
        <w:p w:rsidR="00F90D69" w:rsidRDefault="00F90D69" w:rsidP="00F90D69">
          <w:pPr>
            <w:pStyle w:val="2056E6DE03D94668964C32FABACFFD0F5"/>
          </w:pPr>
          <w:r>
            <w:rPr>
              <w:lang w:val="sv-SE"/>
            </w:rPr>
            <w:t xml:space="preserve">                                                                  </w:t>
          </w:r>
        </w:p>
      </w:docPartBody>
    </w:docPart>
    <w:docPart>
      <w:docPartPr>
        <w:name w:val="5855B1A381BC4556A8CCED671A781E2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A47602B-7A40-4BE7-AED8-FF7781E64226}"/>
      </w:docPartPr>
      <w:docPartBody>
        <w:p w:rsidR="00F90D69" w:rsidRDefault="00F90D69" w:rsidP="00F90D69">
          <w:pPr>
            <w:pStyle w:val="5855B1A381BC4556A8CCED671A781E2A5"/>
          </w:pPr>
          <w:r>
            <w:rPr>
              <w:lang w:val="sv-SE"/>
            </w:rPr>
            <w:t xml:space="preserve">                                                                  </w:t>
          </w:r>
        </w:p>
      </w:docPartBody>
    </w:docPart>
    <w:docPart>
      <w:docPartPr>
        <w:name w:val="F409B9A89F3D4EC6A3209B6D473A02E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94EE818-E097-436E-B55C-D0ECA03DEF84}"/>
      </w:docPartPr>
      <w:docPartBody>
        <w:p w:rsidR="00F90D69" w:rsidRDefault="00F90D69" w:rsidP="00F90D69">
          <w:pPr>
            <w:pStyle w:val="F409B9A89F3D4EC6A3209B6D473A02E75"/>
          </w:pPr>
          <w:r>
            <w:rPr>
              <w:lang w:val="sv-SE"/>
            </w:rPr>
            <w:t xml:space="preserve">                                                                   </w:t>
          </w:r>
        </w:p>
      </w:docPartBody>
    </w:docPart>
    <w:docPart>
      <w:docPartPr>
        <w:name w:val="DB54BAF4AC0641168E10888D9C68E45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0CF4A85-1C92-454E-81EE-DD579276F046}"/>
      </w:docPartPr>
      <w:docPartBody>
        <w:p w:rsidR="00C82C09" w:rsidRDefault="00F90D69" w:rsidP="00F90D69">
          <w:pPr>
            <w:pStyle w:val="DB54BAF4AC0641168E10888D9C68E45B4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598150BE59F4D188B4D73EDF3E069A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8E0E199-556F-4948-8913-0B205ED08FC4}"/>
      </w:docPartPr>
      <w:docPartBody>
        <w:p w:rsidR="00C82C09" w:rsidRDefault="00F90D69" w:rsidP="00F90D69">
          <w:pPr>
            <w:pStyle w:val="7598150BE59F4D188B4D73EDF3E069AD4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163078A845F43B4A8CB6BF74E14CE7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10079FD-45E3-44FD-991F-D29E5272835A}"/>
      </w:docPartPr>
      <w:docPartBody>
        <w:p w:rsidR="00C82C09" w:rsidRDefault="00F90D69" w:rsidP="00F90D69">
          <w:pPr>
            <w:pStyle w:val="B163078A845F43B4A8CB6BF74E14CE724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5544185556A4CCE80618ED5594C04D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ACC26E1-B2D8-4414-83E9-A8C8452978B4}"/>
      </w:docPartPr>
      <w:docPartBody>
        <w:p w:rsidR="00C82C09" w:rsidRDefault="00F90D69" w:rsidP="00F90D69">
          <w:pPr>
            <w:pStyle w:val="A5544185556A4CCE80618ED5594C04DE4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47155E01E48415BAF51EE3918BA348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1E2BDFD-C3FB-4300-9D73-B47423EF2081}"/>
      </w:docPartPr>
      <w:docPartBody>
        <w:p w:rsidR="00C82C09" w:rsidRDefault="00F90D69" w:rsidP="00F90D69">
          <w:pPr>
            <w:pStyle w:val="047155E01E48415BAF51EE3918BA348C4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59B2D430266482E98C3073A7CC1BCF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6FC7BD-CAA6-413F-BB2A-2802200227CA}"/>
      </w:docPartPr>
      <w:docPartBody>
        <w:p w:rsidR="00C82C09" w:rsidRDefault="00F90D69" w:rsidP="00F90D69">
          <w:pPr>
            <w:pStyle w:val="F59B2D430266482E98C3073A7CC1BCF84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91161942D9D4143BD85DE5B2B459BD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DD5D195-94C5-44C3-B976-6F581C2CE6D9}"/>
      </w:docPartPr>
      <w:docPartBody>
        <w:p w:rsidR="00C82C09" w:rsidRDefault="00F90D69" w:rsidP="00F90D69">
          <w:pPr>
            <w:pStyle w:val="291161942D9D4143BD85DE5B2B459BDC4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ABF48474AD7454C805A526954DD5B0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E948D84-0C98-4726-ADFF-DBDD18080C0A}"/>
      </w:docPartPr>
      <w:docPartBody>
        <w:p w:rsidR="00C82C09" w:rsidRDefault="00F90D69" w:rsidP="00F90D69">
          <w:pPr>
            <w:pStyle w:val="1ABF48474AD7454C805A526954DD5B013"/>
          </w:pPr>
          <w:r>
            <w:rPr>
              <w:lang w:val="sv-SE"/>
            </w:rPr>
            <w:t xml:space="preserve">Ange samma namn som i ansökan steg 1 och steg 2 </w:t>
          </w:r>
        </w:p>
      </w:docPartBody>
    </w:docPart>
    <w:docPart>
      <w:docPartPr>
        <w:name w:val="113729C0901247A8A14B8E45C6D3183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90C90F8-3635-4A27-9C95-48805CA147CE}"/>
      </w:docPartPr>
      <w:docPartBody>
        <w:p w:rsidR="00C82C09" w:rsidRDefault="00F90D69" w:rsidP="00F90D69">
          <w:pPr>
            <w:pStyle w:val="113729C0901247A8A14B8E45C6D3183D3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F81DDAD0AC94328A48EDC92AE5709B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24FDD1C-BCB1-4454-B37D-D6B13034014E}"/>
      </w:docPartPr>
      <w:docPartBody>
        <w:p w:rsidR="00984C12" w:rsidRDefault="00600139" w:rsidP="00600139">
          <w:pPr>
            <w:pStyle w:val="BF81DDAD0AC94328A48EDC92AE5709B4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1139B113E7845E3A4B408AAF425363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937A67A-73D6-47C6-ABC1-86513D2E1B10}"/>
      </w:docPartPr>
      <w:docPartBody>
        <w:p w:rsidR="00984C12" w:rsidRDefault="00600139" w:rsidP="00600139">
          <w:pPr>
            <w:pStyle w:val="81139B113E7845E3A4B408AAF4253635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805EEE2B4D442EFB91197EAAB31446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18768FC-05A4-4487-B362-52CC1E1DC11D}"/>
      </w:docPartPr>
      <w:docPartBody>
        <w:p w:rsidR="00984C12" w:rsidRDefault="00600139" w:rsidP="00600139">
          <w:pPr>
            <w:pStyle w:val="B805EEE2B4D442EFB91197EAAB31446E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E1112CC99A043FD81E9B6A90D295E7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F39640D-CBBD-4B23-8AA8-668238EB326A}"/>
      </w:docPartPr>
      <w:docPartBody>
        <w:p w:rsidR="00984C12" w:rsidRDefault="00600139" w:rsidP="00600139">
          <w:pPr>
            <w:pStyle w:val="7E1112CC99A043FD81E9B6A90D295E7A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7C56697D93B4F63890C92A89A9314D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2559C12-DD3C-4176-9A5C-386D139BA307}"/>
      </w:docPartPr>
      <w:docPartBody>
        <w:p w:rsidR="00984C12" w:rsidRDefault="00600139" w:rsidP="00600139">
          <w:pPr>
            <w:pStyle w:val="07C56697D93B4F63890C92A89A9314DB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A021BB7F3894C00B7E7DBB69C032F7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4D565DC-9F2B-44B3-883D-B30AB8D26629}"/>
      </w:docPartPr>
      <w:docPartBody>
        <w:p w:rsidR="00984C12" w:rsidRDefault="00600139" w:rsidP="00600139">
          <w:pPr>
            <w:pStyle w:val="CA021BB7F3894C00B7E7DBB69C032F7F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0A349E40B98478CAFFCAC518C01514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6CFFD25-D744-4C55-99CA-CDA863F34E09}"/>
      </w:docPartPr>
      <w:docPartBody>
        <w:p w:rsidR="00984C12" w:rsidRDefault="00600139" w:rsidP="00600139">
          <w:pPr>
            <w:pStyle w:val="B0A349E40B98478CAFFCAC518C015144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1ECB09139D7445285740C8A80952A4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DAB4B27-4A46-49C4-9A44-82B20C8A294A}"/>
      </w:docPartPr>
      <w:docPartBody>
        <w:p w:rsidR="00984C12" w:rsidRDefault="00600139" w:rsidP="00600139">
          <w:pPr>
            <w:pStyle w:val="91ECB09139D7445285740C8A80952A4F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5DD3F90FFD94D7EA6516C910620A08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9AB4380-B346-4EBA-9BA8-A5B8D5F36D3A}"/>
      </w:docPartPr>
      <w:docPartBody>
        <w:p w:rsidR="00984C12" w:rsidRDefault="00600139" w:rsidP="00600139">
          <w:pPr>
            <w:pStyle w:val="95DD3F90FFD94D7EA6516C910620A085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97E04DD68B04DE694ACDEF4A84ABD3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E6BBE42-09AC-476C-8302-7AD6AB82903F}"/>
      </w:docPartPr>
      <w:docPartBody>
        <w:p w:rsidR="00984C12" w:rsidRDefault="00600139" w:rsidP="00600139">
          <w:pPr>
            <w:pStyle w:val="F97E04DD68B04DE694ACDEF4A84ABD35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3D086BE097C48CE87AE6AE18C46BD0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22BBF92-C3B2-468C-A810-3477012F16AD}"/>
      </w:docPartPr>
      <w:docPartBody>
        <w:p w:rsidR="00984C12" w:rsidRDefault="00600139" w:rsidP="00600139">
          <w:pPr>
            <w:pStyle w:val="E3D086BE097C48CE87AE6AE18C46BD01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132A4B7B1224846A3B442A80570711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C68B61F-4EAB-4B54-98D2-D555F6DA986D}"/>
      </w:docPartPr>
      <w:docPartBody>
        <w:p w:rsidR="00984C12" w:rsidRDefault="00600139" w:rsidP="00600139">
          <w:pPr>
            <w:pStyle w:val="3132A4B7B1224846A3B442A805707110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86ED592C5C2486EB0F49B9BF4E7079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2549118-97CE-4FCE-8ABF-3486C8B2A6BB}"/>
      </w:docPartPr>
      <w:docPartBody>
        <w:p w:rsidR="00984C12" w:rsidRDefault="00600139" w:rsidP="00600139">
          <w:pPr>
            <w:pStyle w:val="486ED592C5C2486EB0F49B9BF4E70794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0FA5384BCA24598871780A9F72B71A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D835FE3-BD10-463D-804C-B80D70C697AF}"/>
      </w:docPartPr>
      <w:docPartBody>
        <w:p w:rsidR="00984C12" w:rsidRDefault="00600139" w:rsidP="00600139">
          <w:pPr>
            <w:pStyle w:val="E0FA5384BCA24598871780A9F72B71A6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D2EA5DBE14B42A08B70FE98C94AA82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C3F8BAD-CE99-420F-940E-80629F87B578}"/>
      </w:docPartPr>
      <w:docPartBody>
        <w:p w:rsidR="00984C12" w:rsidRDefault="00600139" w:rsidP="00600139">
          <w:pPr>
            <w:pStyle w:val="3D2EA5DBE14B42A08B70FE98C94AA82B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7B510197F9848CDA40980BF7EB3D57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EEA28B4-FC45-4A4F-8F6D-8285B649972C}"/>
      </w:docPartPr>
      <w:docPartBody>
        <w:p w:rsidR="00716605" w:rsidRDefault="00984C12" w:rsidP="00984C12">
          <w:pPr>
            <w:pStyle w:val="77B510197F9848CDA40980BF7EB3D576"/>
          </w:pPr>
          <w:r w:rsidRPr="00C1154B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 Light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0DB"/>
    <w:rsid w:val="000266C9"/>
    <w:rsid w:val="00600139"/>
    <w:rsid w:val="006A24B4"/>
    <w:rsid w:val="00716605"/>
    <w:rsid w:val="008470DB"/>
    <w:rsid w:val="00984C12"/>
    <w:rsid w:val="00A16AA4"/>
    <w:rsid w:val="00A35FBD"/>
    <w:rsid w:val="00C82C09"/>
    <w:rsid w:val="00F9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259CA50CCEA74BF792D1E0739760400D">
    <w:name w:val="259CA50CCEA74BF792D1E0739760400D"/>
  </w:style>
  <w:style w:type="paragraph" w:customStyle="1" w:styleId="364AD86353D84359AB0CDE0A1547C490">
    <w:name w:val="364AD86353D84359AB0CDE0A1547C490"/>
  </w:style>
  <w:style w:type="paragraph" w:customStyle="1" w:styleId="507DD05B07DE4BAFA2B107D1197B2D68">
    <w:name w:val="507DD05B07DE4BAFA2B107D1197B2D68"/>
  </w:style>
  <w:style w:type="paragraph" w:customStyle="1" w:styleId="31AC55AE50E14AC39C24BE25F709E6C6">
    <w:name w:val="31AC55AE50E14AC39C24BE25F709E6C6"/>
  </w:style>
  <w:style w:type="paragraph" w:customStyle="1" w:styleId="82410B8878C449FF8E714E481314D5E1">
    <w:name w:val="82410B8878C449FF8E714E481314D5E1"/>
  </w:style>
  <w:style w:type="paragraph" w:customStyle="1" w:styleId="B83E2E3E60BC4EA2B438A57659D5BADD">
    <w:name w:val="B83E2E3E60BC4EA2B438A57659D5BADD"/>
  </w:style>
  <w:style w:type="paragraph" w:customStyle="1" w:styleId="2A63F7B5F03F4447A53937E6B66EC342">
    <w:name w:val="2A63F7B5F03F4447A53937E6B66EC342"/>
  </w:style>
  <w:style w:type="character" w:styleId="Platshllartext">
    <w:name w:val="Placeholder Text"/>
    <w:basedOn w:val="Standardstycketeckensnitt"/>
    <w:uiPriority w:val="99"/>
    <w:semiHidden/>
    <w:rsid w:val="00984C12"/>
    <w:rPr>
      <w:color w:val="808080"/>
    </w:rPr>
  </w:style>
  <w:style w:type="paragraph" w:customStyle="1" w:styleId="65828DE2F7EF4D8CBB2C9EB5A14B747D">
    <w:name w:val="65828DE2F7EF4D8CBB2C9EB5A14B747D"/>
  </w:style>
  <w:style w:type="paragraph" w:customStyle="1" w:styleId="DCD5AECDC9504371945A81F0199AD103">
    <w:name w:val="DCD5AECDC9504371945A81F0199AD103"/>
  </w:style>
  <w:style w:type="paragraph" w:customStyle="1" w:styleId="BC6C54D3C63F4E3FA6777806BF3100C9">
    <w:name w:val="BC6C54D3C63F4E3FA6777806BF3100C9"/>
  </w:style>
  <w:style w:type="paragraph" w:customStyle="1" w:styleId="43115F87C8014E7EB7EEDA06149650D3">
    <w:name w:val="43115F87C8014E7EB7EEDA06149650D3"/>
  </w:style>
  <w:style w:type="paragraph" w:customStyle="1" w:styleId="CC2F8A005CAD4CB1AE329313C566A5BA">
    <w:name w:val="CC2F8A005CAD4CB1AE329313C566A5BA"/>
  </w:style>
  <w:style w:type="paragraph" w:customStyle="1" w:styleId="23796680D7DD4649912E7270D42567E9">
    <w:name w:val="23796680D7DD4649912E7270D42567E9"/>
    <w:rsid w:val="008470DB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6796A9EB2D93444A817B82005893E39B">
    <w:name w:val="6796A9EB2D93444A817B82005893E39B"/>
    <w:rsid w:val="008470DB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2056E6DE03D94668964C32FABACFFD0F">
    <w:name w:val="2056E6DE03D94668964C32FABACFFD0F"/>
    <w:rsid w:val="008470DB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5855B1A381BC4556A8CCED671A781E2A">
    <w:name w:val="5855B1A381BC4556A8CCED671A781E2A"/>
    <w:rsid w:val="008470DB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F409B9A89F3D4EC6A3209B6D473A02E7">
    <w:name w:val="F409B9A89F3D4EC6A3209B6D473A02E7"/>
    <w:rsid w:val="008470DB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65828DE2F7EF4D8CBB2C9EB5A14B747D1">
    <w:name w:val="65828DE2F7EF4D8CBB2C9EB5A14B747D1"/>
    <w:rsid w:val="008470DB"/>
    <w:pPr>
      <w:keepNext/>
      <w:keepLines/>
      <w:spacing w:before="480" w:after="60" w:line="312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lang w:val="en-US" w:eastAsia="en-US"/>
    </w:rPr>
  </w:style>
  <w:style w:type="paragraph" w:customStyle="1" w:styleId="DCD5AECDC9504371945A81F0199AD1031">
    <w:name w:val="DCD5AECDC9504371945A81F0199AD1031"/>
    <w:rsid w:val="008470DB"/>
    <w:pPr>
      <w:spacing w:before="200" w:after="200" w:line="312" w:lineRule="auto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BC6C54D3C63F4E3FA6777806BF3100C91">
    <w:name w:val="BC6C54D3C63F4E3FA6777806BF3100C91"/>
    <w:rsid w:val="008470DB"/>
    <w:pPr>
      <w:spacing w:before="200" w:after="200" w:line="312" w:lineRule="auto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43115F87C8014E7EB7EEDA06149650D31">
    <w:name w:val="43115F87C8014E7EB7EEDA06149650D31"/>
    <w:rsid w:val="008470DB"/>
    <w:pPr>
      <w:spacing w:before="200" w:after="200" w:line="312" w:lineRule="auto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CC2F8A005CAD4CB1AE329313C566A5BA1">
    <w:name w:val="CC2F8A005CAD4CB1AE329313C566A5BA1"/>
    <w:rsid w:val="008470DB"/>
    <w:pPr>
      <w:spacing w:before="200" w:after="200" w:line="312" w:lineRule="auto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23796680D7DD4649912E7270D42567E91">
    <w:name w:val="23796680D7DD4649912E7270D42567E91"/>
    <w:rsid w:val="008470DB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6796A9EB2D93444A817B82005893E39B1">
    <w:name w:val="6796A9EB2D93444A817B82005893E39B1"/>
    <w:rsid w:val="008470DB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2056E6DE03D94668964C32FABACFFD0F1">
    <w:name w:val="2056E6DE03D94668964C32FABACFFD0F1"/>
    <w:rsid w:val="008470DB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5855B1A381BC4556A8CCED671A781E2A1">
    <w:name w:val="5855B1A381BC4556A8CCED671A781E2A1"/>
    <w:rsid w:val="008470DB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F409B9A89F3D4EC6A3209B6D473A02E71">
    <w:name w:val="F409B9A89F3D4EC6A3209B6D473A02E71"/>
    <w:rsid w:val="008470DB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65828DE2F7EF4D8CBB2C9EB5A14B747D2">
    <w:name w:val="65828DE2F7EF4D8CBB2C9EB5A14B747D2"/>
    <w:rsid w:val="008470DB"/>
    <w:pPr>
      <w:keepNext/>
      <w:keepLines/>
      <w:spacing w:before="480" w:after="60" w:line="312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lang w:val="en-US" w:eastAsia="en-US"/>
    </w:rPr>
  </w:style>
  <w:style w:type="paragraph" w:customStyle="1" w:styleId="DCD5AECDC9504371945A81F0199AD1032">
    <w:name w:val="DCD5AECDC9504371945A81F0199AD1032"/>
    <w:rsid w:val="008470DB"/>
    <w:pPr>
      <w:spacing w:before="200" w:after="200" w:line="312" w:lineRule="auto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BC6C54D3C63F4E3FA6777806BF3100C92">
    <w:name w:val="BC6C54D3C63F4E3FA6777806BF3100C92"/>
    <w:rsid w:val="008470DB"/>
    <w:pPr>
      <w:spacing w:before="200" w:after="200" w:line="312" w:lineRule="auto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43115F87C8014E7EB7EEDA06149650D32">
    <w:name w:val="43115F87C8014E7EB7EEDA06149650D32"/>
    <w:rsid w:val="008470DB"/>
    <w:pPr>
      <w:spacing w:before="200" w:after="200" w:line="312" w:lineRule="auto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CC2F8A005CAD4CB1AE329313C566A5BA2">
    <w:name w:val="CC2F8A005CAD4CB1AE329313C566A5BA2"/>
    <w:rsid w:val="008470DB"/>
    <w:pPr>
      <w:spacing w:before="200" w:after="200" w:line="312" w:lineRule="auto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DB54BAF4AC0641168E10888D9C68E45B">
    <w:name w:val="DB54BAF4AC0641168E10888D9C68E45B"/>
    <w:rsid w:val="00F90D69"/>
  </w:style>
  <w:style w:type="paragraph" w:customStyle="1" w:styleId="7598150BE59F4D188B4D73EDF3E069AD">
    <w:name w:val="7598150BE59F4D188B4D73EDF3E069AD"/>
    <w:rsid w:val="00F90D69"/>
  </w:style>
  <w:style w:type="paragraph" w:customStyle="1" w:styleId="B163078A845F43B4A8CB6BF74E14CE72">
    <w:name w:val="B163078A845F43B4A8CB6BF74E14CE72"/>
    <w:rsid w:val="00F90D69"/>
  </w:style>
  <w:style w:type="paragraph" w:customStyle="1" w:styleId="A5544185556A4CCE80618ED5594C04DE">
    <w:name w:val="A5544185556A4CCE80618ED5594C04DE"/>
    <w:rsid w:val="00F90D69"/>
  </w:style>
  <w:style w:type="paragraph" w:customStyle="1" w:styleId="047155E01E48415BAF51EE3918BA348C">
    <w:name w:val="047155E01E48415BAF51EE3918BA348C"/>
    <w:rsid w:val="00F90D69"/>
  </w:style>
  <w:style w:type="paragraph" w:customStyle="1" w:styleId="F59B2D430266482E98C3073A7CC1BCF8">
    <w:name w:val="F59B2D430266482E98C3073A7CC1BCF8"/>
    <w:rsid w:val="00F90D69"/>
  </w:style>
  <w:style w:type="paragraph" w:customStyle="1" w:styleId="291161942D9D4143BD85DE5B2B459BDC">
    <w:name w:val="291161942D9D4143BD85DE5B2B459BDC"/>
    <w:rsid w:val="00F90D69"/>
  </w:style>
  <w:style w:type="paragraph" w:customStyle="1" w:styleId="085FAAEE032244BD8E55E501C8E71F0B">
    <w:name w:val="085FAAEE032244BD8E55E501C8E71F0B"/>
    <w:rsid w:val="00F90D69"/>
  </w:style>
  <w:style w:type="paragraph" w:customStyle="1" w:styleId="170AC6C991184C45AA6328E6E646386C">
    <w:name w:val="170AC6C991184C45AA6328E6E646386C"/>
    <w:rsid w:val="00F90D69"/>
  </w:style>
  <w:style w:type="paragraph" w:customStyle="1" w:styleId="1ABF48474AD7454C805A526954DD5B01">
    <w:name w:val="1ABF48474AD7454C805A526954DD5B01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6796A9EB2D93444A817B82005893E39B2">
    <w:name w:val="6796A9EB2D93444A817B82005893E39B2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2056E6DE03D94668964C32FABACFFD0F2">
    <w:name w:val="2056E6DE03D94668964C32FABACFFD0F2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5855B1A381BC4556A8CCED671A781E2A2">
    <w:name w:val="5855B1A381BC4556A8CCED671A781E2A2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F409B9A89F3D4EC6A3209B6D473A02E72">
    <w:name w:val="F409B9A89F3D4EC6A3209B6D473A02E72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113729C0901247A8A14B8E45C6D3183D">
    <w:name w:val="113729C0901247A8A14B8E45C6D3183D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DB54BAF4AC0641168E10888D9C68E45B1">
    <w:name w:val="DB54BAF4AC0641168E10888D9C68E45B1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7598150BE59F4D188B4D73EDF3E069AD1">
    <w:name w:val="7598150BE59F4D188B4D73EDF3E069AD1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B163078A845F43B4A8CB6BF74E14CE721">
    <w:name w:val="B163078A845F43B4A8CB6BF74E14CE721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A5544185556A4CCE80618ED5594C04DE1">
    <w:name w:val="A5544185556A4CCE80618ED5594C04DE1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047155E01E48415BAF51EE3918BA348C1">
    <w:name w:val="047155E01E48415BAF51EE3918BA348C1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F59B2D430266482E98C3073A7CC1BCF81">
    <w:name w:val="F59B2D430266482E98C3073A7CC1BCF81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291161942D9D4143BD85DE5B2B459BDC1">
    <w:name w:val="291161942D9D4143BD85DE5B2B459BDC1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C95ACD87D8BD43BC9BC5BE0FFD79A258">
    <w:name w:val="C95ACD87D8BD43BC9BC5BE0FFD79A258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CC2F8A005CAD4CB1AE329313C566A5BA3">
    <w:name w:val="CC2F8A005CAD4CB1AE329313C566A5BA3"/>
    <w:rsid w:val="00F90D69"/>
    <w:pPr>
      <w:pBdr>
        <w:top w:val="single" w:sz="4" w:space="6" w:color="BFBFBF" w:themeColor="background1" w:themeShade="BF"/>
      </w:pBdr>
      <w:tabs>
        <w:tab w:val="center" w:pos="4680"/>
        <w:tab w:val="right" w:pos="9360"/>
      </w:tabs>
      <w:spacing w:after="0" w:line="240" w:lineRule="auto"/>
    </w:pPr>
    <w:rPr>
      <w:rFonts w:eastAsiaTheme="minorHAnsi"/>
      <w:color w:val="000000" w:themeColor="text1"/>
      <w:sz w:val="18"/>
      <w:szCs w:val="18"/>
      <w:lang w:val="en-US" w:eastAsia="en-US"/>
    </w:rPr>
  </w:style>
  <w:style w:type="paragraph" w:customStyle="1" w:styleId="1ABF48474AD7454C805A526954DD5B011">
    <w:name w:val="1ABF48474AD7454C805A526954DD5B011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6796A9EB2D93444A817B82005893E39B3">
    <w:name w:val="6796A9EB2D93444A817B82005893E39B3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2056E6DE03D94668964C32FABACFFD0F3">
    <w:name w:val="2056E6DE03D94668964C32FABACFFD0F3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5855B1A381BC4556A8CCED671A781E2A3">
    <w:name w:val="5855B1A381BC4556A8CCED671A781E2A3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F409B9A89F3D4EC6A3209B6D473A02E73">
    <w:name w:val="F409B9A89F3D4EC6A3209B6D473A02E73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113729C0901247A8A14B8E45C6D3183D1">
    <w:name w:val="113729C0901247A8A14B8E45C6D3183D1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DB54BAF4AC0641168E10888D9C68E45B2">
    <w:name w:val="DB54BAF4AC0641168E10888D9C68E45B2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7598150BE59F4D188B4D73EDF3E069AD2">
    <w:name w:val="7598150BE59F4D188B4D73EDF3E069AD2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B163078A845F43B4A8CB6BF74E14CE722">
    <w:name w:val="B163078A845F43B4A8CB6BF74E14CE722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A5544185556A4CCE80618ED5594C04DE2">
    <w:name w:val="A5544185556A4CCE80618ED5594C04DE2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047155E01E48415BAF51EE3918BA348C2">
    <w:name w:val="047155E01E48415BAF51EE3918BA348C2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F59B2D430266482E98C3073A7CC1BCF82">
    <w:name w:val="F59B2D430266482E98C3073A7CC1BCF82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291161942D9D4143BD85DE5B2B459BDC2">
    <w:name w:val="291161942D9D4143BD85DE5B2B459BDC2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B9AA561F64AF452A80CED0F3A29A2110">
    <w:name w:val="B9AA561F64AF452A80CED0F3A29A2110"/>
    <w:rsid w:val="00F90D69"/>
    <w:pPr>
      <w:spacing w:before="200" w:after="200" w:line="312" w:lineRule="auto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5BD464332DDC404F9A0721DF8F0EE0C6">
    <w:name w:val="5BD464332DDC404F9A0721DF8F0EE0C6"/>
    <w:rsid w:val="00F90D69"/>
    <w:pPr>
      <w:spacing w:before="200" w:after="200" w:line="312" w:lineRule="auto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CC2F8A005CAD4CB1AE329313C566A5BA4">
    <w:name w:val="CC2F8A005CAD4CB1AE329313C566A5BA4"/>
    <w:rsid w:val="00F90D69"/>
    <w:pPr>
      <w:pBdr>
        <w:top w:val="single" w:sz="4" w:space="6" w:color="BFBFBF" w:themeColor="background1" w:themeShade="BF"/>
      </w:pBdr>
      <w:tabs>
        <w:tab w:val="center" w:pos="4680"/>
        <w:tab w:val="right" w:pos="9360"/>
      </w:tabs>
      <w:spacing w:after="0" w:line="240" w:lineRule="auto"/>
    </w:pPr>
    <w:rPr>
      <w:rFonts w:eastAsiaTheme="minorHAnsi"/>
      <w:color w:val="000000" w:themeColor="text1"/>
      <w:sz w:val="18"/>
      <w:szCs w:val="18"/>
      <w:lang w:val="en-US" w:eastAsia="en-US"/>
    </w:rPr>
  </w:style>
  <w:style w:type="paragraph" w:customStyle="1" w:styleId="1ABF48474AD7454C805A526954DD5B012">
    <w:name w:val="1ABF48474AD7454C805A526954DD5B012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6796A9EB2D93444A817B82005893E39B4">
    <w:name w:val="6796A9EB2D93444A817B82005893E39B4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2056E6DE03D94668964C32FABACFFD0F4">
    <w:name w:val="2056E6DE03D94668964C32FABACFFD0F4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5855B1A381BC4556A8CCED671A781E2A4">
    <w:name w:val="5855B1A381BC4556A8CCED671A781E2A4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F409B9A89F3D4EC6A3209B6D473A02E74">
    <w:name w:val="F409B9A89F3D4EC6A3209B6D473A02E74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113729C0901247A8A14B8E45C6D3183D2">
    <w:name w:val="113729C0901247A8A14B8E45C6D3183D2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DB54BAF4AC0641168E10888D9C68E45B3">
    <w:name w:val="DB54BAF4AC0641168E10888D9C68E45B3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7598150BE59F4D188B4D73EDF3E069AD3">
    <w:name w:val="7598150BE59F4D188B4D73EDF3E069AD3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B163078A845F43B4A8CB6BF74E14CE723">
    <w:name w:val="B163078A845F43B4A8CB6BF74E14CE723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A5544185556A4CCE80618ED5594C04DE3">
    <w:name w:val="A5544185556A4CCE80618ED5594C04DE3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047155E01E48415BAF51EE3918BA348C3">
    <w:name w:val="047155E01E48415BAF51EE3918BA348C3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F59B2D430266482E98C3073A7CC1BCF83">
    <w:name w:val="F59B2D430266482E98C3073A7CC1BCF83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291161942D9D4143BD85DE5B2B459BDC3">
    <w:name w:val="291161942D9D4143BD85DE5B2B459BDC3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1ABF48474AD7454C805A526954DD5B013">
    <w:name w:val="1ABF48474AD7454C805A526954DD5B013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6796A9EB2D93444A817B82005893E39B5">
    <w:name w:val="6796A9EB2D93444A817B82005893E39B5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2056E6DE03D94668964C32FABACFFD0F5">
    <w:name w:val="2056E6DE03D94668964C32FABACFFD0F5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5855B1A381BC4556A8CCED671A781E2A5">
    <w:name w:val="5855B1A381BC4556A8CCED671A781E2A5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F409B9A89F3D4EC6A3209B6D473A02E75">
    <w:name w:val="F409B9A89F3D4EC6A3209B6D473A02E75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113729C0901247A8A14B8E45C6D3183D3">
    <w:name w:val="113729C0901247A8A14B8E45C6D3183D3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DB54BAF4AC0641168E10888D9C68E45B4">
    <w:name w:val="DB54BAF4AC0641168E10888D9C68E45B4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7598150BE59F4D188B4D73EDF3E069AD4">
    <w:name w:val="7598150BE59F4D188B4D73EDF3E069AD4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B163078A845F43B4A8CB6BF74E14CE724">
    <w:name w:val="B163078A845F43B4A8CB6BF74E14CE724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A5544185556A4CCE80618ED5594C04DE4">
    <w:name w:val="A5544185556A4CCE80618ED5594C04DE4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047155E01E48415BAF51EE3918BA348C4">
    <w:name w:val="047155E01E48415BAF51EE3918BA348C4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F59B2D430266482E98C3073A7CC1BCF84">
    <w:name w:val="F59B2D430266482E98C3073A7CC1BCF84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291161942D9D4143BD85DE5B2B459BDC4">
    <w:name w:val="291161942D9D4143BD85DE5B2B459BDC4"/>
    <w:rsid w:val="00F90D69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B9AA561F64AF452A80CED0F3A29A21101">
    <w:name w:val="B9AA561F64AF452A80CED0F3A29A21101"/>
    <w:rsid w:val="00F90D69"/>
    <w:pPr>
      <w:spacing w:before="200" w:after="200" w:line="312" w:lineRule="auto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5BD464332DDC404F9A0721DF8F0EE0C61">
    <w:name w:val="5BD464332DDC404F9A0721DF8F0EE0C61"/>
    <w:rsid w:val="00F90D69"/>
    <w:pPr>
      <w:spacing w:before="200" w:after="200" w:line="312" w:lineRule="auto"/>
    </w:pPr>
    <w:rPr>
      <w:rFonts w:eastAsiaTheme="minorHAnsi"/>
      <w:color w:val="404040" w:themeColor="text1" w:themeTint="BF"/>
      <w:sz w:val="18"/>
      <w:szCs w:val="18"/>
      <w:lang w:val="en-US" w:eastAsia="en-US"/>
    </w:rPr>
  </w:style>
  <w:style w:type="paragraph" w:customStyle="1" w:styleId="CC2F8A005CAD4CB1AE329313C566A5BA5">
    <w:name w:val="CC2F8A005CAD4CB1AE329313C566A5BA5"/>
    <w:rsid w:val="00F90D69"/>
    <w:pPr>
      <w:pBdr>
        <w:top w:val="single" w:sz="4" w:space="6" w:color="BFBFBF" w:themeColor="background1" w:themeShade="BF"/>
      </w:pBdr>
      <w:tabs>
        <w:tab w:val="center" w:pos="4680"/>
        <w:tab w:val="right" w:pos="9360"/>
      </w:tabs>
      <w:spacing w:after="0" w:line="240" w:lineRule="auto"/>
    </w:pPr>
    <w:rPr>
      <w:rFonts w:eastAsiaTheme="minorHAnsi"/>
      <w:color w:val="000000" w:themeColor="text1"/>
      <w:sz w:val="18"/>
      <w:szCs w:val="18"/>
      <w:lang w:val="en-US" w:eastAsia="en-US"/>
    </w:rPr>
  </w:style>
  <w:style w:type="paragraph" w:customStyle="1" w:styleId="06972CB375E140FA96266EB6164C717D">
    <w:name w:val="06972CB375E140FA96266EB6164C717D"/>
    <w:rsid w:val="00600139"/>
  </w:style>
  <w:style w:type="paragraph" w:customStyle="1" w:styleId="45013D8AF0DF46C3848488DF0CC0D00F">
    <w:name w:val="45013D8AF0DF46C3848488DF0CC0D00F"/>
    <w:rsid w:val="00600139"/>
  </w:style>
  <w:style w:type="paragraph" w:customStyle="1" w:styleId="D72FBAA286CA4CB298AC06FDDD236E60">
    <w:name w:val="D72FBAA286CA4CB298AC06FDDD236E60"/>
    <w:rsid w:val="00600139"/>
  </w:style>
  <w:style w:type="paragraph" w:customStyle="1" w:styleId="F1FC23B38D73451C864FB6C951A2EB1D">
    <w:name w:val="F1FC23B38D73451C864FB6C951A2EB1D"/>
    <w:rsid w:val="00600139"/>
  </w:style>
  <w:style w:type="paragraph" w:customStyle="1" w:styleId="3D022730674E4145AE94B0582BAE46DA">
    <w:name w:val="3D022730674E4145AE94B0582BAE46DA"/>
    <w:rsid w:val="00600139"/>
  </w:style>
  <w:style w:type="paragraph" w:customStyle="1" w:styleId="31409273B4AC4DD1B8833A1BBB57754E">
    <w:name w:val="31409273B4AC4DD1B8833A1BBB57754E"/>
    <w:rsid w:val="00600139"/>
  </w:style>
  <w:style w:type="paragraph" w:customStyle="1" w:styleId="3A4ECE0C4625429893A12B80ED7A2923">
    <w:name w:val="3A4ECE0C4625429893A12B80ED7A2923"/>
    <w:rsid w:val="00600139"/>
  </w:style>
  <w:style w:type="paragraph" w:customStyle="1" w:styleId="BF81DDAD0AC94328A48EDC92AE5709B4">
    <w:name w:val="BF81DDAD0AC94328A48EDC92AE5709B4"/>
    <w:rsid w:val="00600139"/>
  </w:style>
  <w:style w:type="paragraph" w:customStyle="1" w:styleId="81139B113E7845E3A4B408AAF4253635">
    <w:name w:val="81139B113E7845E3A4B408AAF4253635"/>
    <w:rsid w:val="00600139"/>
  </w:style>
  <w:style w:type="paragraph" w:customStyle="1" w:styleId="B805EEE2B4D442EFB91197EAAB31446E">
    <w:name w:val="B805EEE2B4D442EFB91197EAAB31446E"/>
    <w:rsid w:val="00600139"/>
  </w:style>
  <w:style w:type="paragraph" w:customStyle="1" w:styleId="2FC14B4A4BB14D6CB3136072EFA2348D">
    <w:name w:val="2FC14B4A4BB14D6CB3136072EFA2348D"/>
    <w:rsid w:val="00600139"/>
  </w:style>
  <w:style w:type="paragraph" w:customStyle="1" w:styleId="AC488C1B530948828AE2CAD6C2937CEB">
    <w:name w:val="AC488C1B530948828AE2CAD6C2937CEB"/>
    <w:rsid w:val="00600139"/>
  </w:style>
  <w:style w:type="paragraph" w:customStyle="1" w:styleId="E55A4B8D16164DD5AB87E1CF21125832">
    <w:name w:val="E55A4B8D16164DD5AB87E1CF21125832"/>
    <w:rsid w:val="00600139"/>
  </w:style>
  <w:style w:type="paragraph" w:customStyle="1" w:styleId="FA6674B4A97F498285595EC17454A9EA">
    <w:name w:val="FA6674B4A97F498285595EC17454A9EA"/>
    <w:rsid w:val="00600139"/>
  </w:style>
  <w:style w:type="paragraph" w:customStyle="1" w:styleId="533B3049EEA048078AF583D4D36787E4">
    <w:name w:val="533B3049EEA048078AF583D4D36787E4"/>
    <w:rsid w:val="00600139"/>
  </w:style>
  <w:style w:type="paragraph" w:customStyle="1" w:styleId="0FFC06802FDF4961A2EDF2B25256B036">
    <w:name w:val="0FFC06802FDF4961A2EDF2B25256B036"/>
    <w:rsid w:val="00600139"/>
  </w:style>
  <w:style w:type="paragraph" w:customStyle="1" w:styleId="56A020652E5D462F8F915D5C5583C5F0">
    <w:name w:val="56A020652E5D462F8F915D5C5583C5F0"/>
    <w:rsid w:val="00600139"/>
  </w:style>
  <w:style w:type="paragraph" w:customStyle="1" w:styleId="DED193B2B7AF4AF3972E40EFE2377065">
    <w:name w:val="DED193B2B7AF4AF3972E40EFE2377065"/>
    <w:rsid w:val="00600139"/>
  </w:style>
  <w:style w:type="paragraph" w:customStyle="1" w:styleId="58112FC70DA04D69B03CFB9A82AF073B">
    <w:name w:val="58112FC70DA04D69B03CFB9A82AF073B"/>
    <w:rsid w:val="00600139"/>
  </w:style>
  <w:style w:type="paragraph" w:customStyle="1" w:styleId="35A5B22C6A9F4E8F8CDC2B43257615D9">
    <w:name w:val="35A5B22C6A9F4E8F8CDC2B43257615D9"/>
    <w:rsid w:val="00600139"/>
  </w:style>
  <w:style w:type="paragraph" w:customStyle="1" w:styleId="1D6BDA65C8D443D0B90C08D718D5A960">
    <w:name w:val="1D6BDA65C8D443D0B90C08D718D5A960"/>
    <w:rsid w:val="00600139"/>
  </w:style>
  <w:style w:type="paragraph" w:customStyle="1" w:styleId="588F83EEC4BD48499C869C79CA61555A">
    <w:name w:val="588F83EEC4BD48499C869C79CA61555A"/>
    <w:rsid w:val="00600139"/>
  </w:style>
  <w:style w:type="paragraph" w:customStyle="1" w:styleId="9ED64436D56F4EE097FDF33DF278953A">
    <w:name w:val="9ED64436D56F4EE097FDF33DF278953A"/>
    <w:rsid w:val="00600139"/>
  </w:style>
  <w:style w:type="paragraph" w:customStyle="1" w:styleId="7FDD23655F324B9B9EE048D918C81FBF">
    <w:name w:val="7FDD23655F324B9B9EE048D918C81FBF"/>
    <w:rsid w:val="00600139"/>
  </w:style>
  <w:style w:type="paragraph" w:customStyle="1" w:styleId="309AC99159EE47AE9C55A6C2CD6DFA03">
    <w:name w:val="309AC99159EE47AE9C55A6C2CD6DFA03"/>
    <w:rsid w:val="00600139"/>
  </w:style>
  <w:style w:type="paragraph" w:customStyle="1" w:styleId="37DC432457A143859AB4A1F816EDF07E">
    <w:name w:val="37DC432457A143859AB4A1F816EDF07E"/>
    <w:rsid w:val="00600139"/>
  </w:style>
  <w:style w:type="paragraph" w:customStyle="1" w:styleId="EAA40F5FDB38433CBF2098835102FC5F">
    <w:name w:val="EAA40F5FDB38433CBF2098835102FC5F"/>
    <w:rsid w:val="00600139"/>
  </w:style>
  <w:style w:type="paragraph" w:customStyle="1" w:styleId="7E1112CC99A043FD81E9B6A90D295E7A">
    <w:name w:val="7E1112CC99A043FD81E9B6A90D295E7A"/>
    <w:rsid w:val="00600139"/>
  </w:style>
  <w:style w:type="paragraph" w:customStyle="1" w:styleId="07C56697D93B4F63890C92A89A9314DB">
    <w:name w:val="07C56697D93B4F63890C92A89A9314DB"/>
    <w:rsid w:val="00600139"/>
  </w:style>
  <w:style w:type="paragraph" w:customStyle="1" w:styleId="CA021BB7F3894C00B7E7DBB69C032F7F">
    <w:name w:val="CA021BB7F3894C00B7E7DBB69C032F7F"/>
    <w:rsid w:val="00600139"/>
  </w:style>
  <w:style w:type="paragraph" w:customStyle="1" w:styleId="2285635D40E64F069EB57F493B958927">
    <w:name w:val="2285635D40E64F069EB57F493B958927"/>
    <w:rsid w:val="00600139"/>
  </w:style>
  <w:style w:type="paragraph" w:customStyle="1" w:styleId="4A407EF785504B1DBEFE84E4AD988F72">
    <w:name w:val="4A407EF785504B1DBEFE84E4AD988F72"/>
    <w:rsid w:val="00600139"/>
  </w:style>
  <w:style w:type="paragraph" w:customStyle="1" w:styleId="52C43811C1494E699606236B905DDDCE">
    <w:name w:val="52C43811C1494E699606236B905DDDCE"/>
    <w:rsid w:val="00600139"/>
  </w:style>
  <w:style w:type="paragraph" w:customStyle="1" w:styleId="540E030C8FB2411DB5BE1AD053A2B707">
    <w:name w:val="540E030C8FB2411DB5BE1AD053A2B707"/>
    <w:rsid w:val="00600139"/>
  </w:style>
  <w:style w:type="paragraph" w:customStyle="1" w:styleId="DC5A966041054598B3B83BC928EE72E5">
    <w:name w:val="DC5A966041054598B3B83BC928EE72E5"/>
    <w:rsid w:val="00600139"/>
  </w:style>
  <w:style w:type="paragraph" w:customStyle="1" w:styleId="1C61C40599C245C9A7B390B0CFB57DB3">
    <w:name w:val="1C61C40599C245C9A7B390B0CFB57DB3"/>
    <w:rsid w:val="00600139"/>
  </w:style>
  <w:style w:type="paragraph" w:customStyle="1" w:styleId="D7644FDCBA414482B8B5B92510E53195">
    <w:name w:val="D7644FDCBA414482B8B5B92510E53195"/>
    <w:rsid w:val="00600139"/>
  </w:style>
  <w:style w:type="paragraph" w:customStyle="1" w:styleId="F08DDB4026C14CE0B3574CD922C25CB5">
    <w:name w:val="F08DDB4026C14CE0B3574CD922C25CB5"/>
    <w:rsid w:val="00600139"/>
  </w:style>
  <w:style w:type="paragraph" w:customStyle="1" w:styleId="907CD1304CB14415826B4AFD20BD3929">
    <w:name w:val="907CD1304CB14415826B4AFD20BD3929"/>
    <w:rsid w:val="00600139"/>
  </w:style>
  <w:style w:type="paragraph" w:customStyle="1" w:styleId="2A8CF5FC58574A35931E9B2FE42C0A65">
    <w:name w:val="2A8CF5FC58574A35931E9B2FE42C0A65"/>
    <w:rsid w:val="00600139"/>
  </w:style>
  <w:style w:type="paragraph" w:customStyle="1" w:styleId="B0A349E40B98478CAFFCAC518C015144">
    <w:name w:val="B0A349E40B98478CAFFCAC518C015144"/>
    <w:rsid w:val="00600139"/>
  </w:style>
  <w:style w:type="paragraph" w:customStyle="1" w:styleId="91ECB09139D7445285740C8A80952A4F">
    <w:name w:val="91ECB09139D7445285740C8A80952A4F"/>
    <w:rsid w:val="00600139"/>
  </w:style>
  <w:style w:type="paragraph" w:customStyle="1" w:styleId="95DD3F90FFD94D7EA6516C910620A085">
    <w:name w:val="95DD3F90FFD94D7EA6516C910620A085"/>
    <w:rsid w:val="00600139"/>
  </w:style>
  <w:style w:type="paragraph" w:customStyle="1" w:styleId="F97E04DD68B04DE694ACDEF4A84ABD35">
    <w:name w:val="F97E04DD68B04DE694ACDEF4A84ABD35"/>
    <w:rsid w:val="00600139"/>
  </w:style>
  <w:style w:type="paragraph" w:customStyle="1" w:styleId="E3D086BE097C48CE87AE6AE18C46BD01">
    <w:name w:val="E3D086BE097C48CE87AE6AE18C46BD01"/>
    <w:rsid w:val="00600139"/>
  </w:style>
  <w:style w:type="paragraph" w:customStyle="1" w:styleId="3132A4B7B1224846A3B442A805707110">
    <w:name w:val="3132A4B7B1224846A3B442A805707110"/>
    <w:rsid w:val="00600139"/>
  </w:style>
  <w:style w:type="paragraph" w:customStyle="1" w:styleId="486ED592C5C2486EB0F49B9BF4E70794">
    <w:name w:val="486ED592C5C2486EB0F49B9BF4E70794"/>
    <w:rsid w:val="00600139"/>
  </w:style>
  <w:style w:type="paragraph" w:customStyle="1" w:styleId="E0FA5384BCA24598871780A9F72B71A6">
    <w:name w:val="E0FA5384BCA24598871780A9F72B71A6"/>
    <w:rsid w:val="00600139"/>
  </w:style>
  <w:style w:type="paragraph" w:customStyle="1" w:styleId="4BE33F97D7CC4F9DBC9AC8875E975E0C">
    <w:name w:val="4BE33F97D7CC4F9DBC9AC8875E975E0C"/>
    <w:rsid w:val="00600139"/>
  </w:style>
  <w:style w:type="paragraph" w:customStyle="1" w:styleId="AD03EC862997400199D4BE0DA2C27AD3">
    <w:name w:val="AD03EC862997400199D4BE0DA2C27AD3"/>
    <w:rsid w:val="00600139"/>
  </w:style>
  <w:style w:type="paragraph" w:customStyle="1" w:styleId="FE82356976E0494CB77EBEFBB068B551">
    <w:name w:val="FE82356976E0494CB77EBEFBB068B551"/>
    <w:rsid w:val="00600139"/>
  </w:style>
  <w:style w:type="paragraph" w:customStyle="1" w:styleId="1CDC6B333CE74EE6BB58ABAA7B3D75A0">
    <w:name w:val="1CDC6B333CE74EE6BB58ABAA7B3D75A0"/>
    <w:rsid w:val="00600139"/>
  </w:style>
  <w:style w:type="paragraph" w:customStyle="1" w:styleId="0CB6EC6371E54A25BAF4C5B757F452AF">
    <w:name w:val="0CB6EC6371E54A25BAF4C5B757F452AF"/>
    <w:rsid w:val="00600139"/>
  </w:style>
  <w:style w:type="paragraph" w:customStyle="1" w:styleId="8AEB3EC867574384A6FA07B3C06A1398">
    <w:name w:val="8AEB3EC867574384A6FA07B3C06A1398"/>
    <w:rsid w:val="00600139"/>
  </w:style>
  <w:style w:type="paragraph" w:customStyle="1" w:styleId="0B058778997549738F8BFE30EF38800A">
    <w:name w:val="0B058778997549738F8BFE30EF38800A"/>
    <w:rsid w:val="00600139"/>
  </w:style>
  <w:style w:type="paragraph" w:customStyle="1" w:styleId="00E9D16FF5A84EDF8A851EF16643D385">
    <w:name w:val="00E9D16FF5A84EDF8A851EF16643D385"/>
    <w:rsid w:val="00600139"/>
  </w:style>
  <w:style w:type="paragraph" w:customStyle="1" w:styleId="3D2EA5DBE14B42A08B70FE98C94AA82B">
    <w:name w:val="3D2EA5DBE14B42A08B70FE98C94AA82B"/>
    <w:rsid w:val="00600139"/>
  </w:style>
  <w:style w:type="paragraph" w:customStyle="1" w:styleId="77B510197F9848CDA40980BF7EB3D576">
    <w:name w:val="77B510197F9848CDA40980BF7EB3D576"/>
    <w:rsid w:val="00984C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ivic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942A71C-B623-4EBF-BB44-1E61CF22D1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Tillståndsformulär, utflykt (mellanstadiet och högstadiet)</Template>
  <TotalTime>1</TotalTime>
  <Pages>5</Pages>
  <Words>578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</dc:creator>
  <cp:keywords/>
  <cp:lastModifiedBy>Carina  Engqvist</cp:lastModifiedBy>
  <cp:revision>2</cp:revision>
  <dcterms:created xsi:type="dcterms:W3CDTF">2016-07-14T14:13:00Z</dcterms:created>
  <dcterms:modified xsi:type="dcterms:W3CDTF">2016-07-14T14:13:00Z</dcterms:modified>
  <cp:contentStatus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TC028051409991</vt:lpwstr>
  </property>
</Properties>
</file>